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D1931B" w14:textId="77777777" w:rsidR="00DC31B4" w:rsidRDefault="00DC31B4" w:rsidP="00CA09A6">
      <w:pPr>
        <w:spacing w:before="160"/>
        <w:ind w:left="-851" w:firstLine="851"/>
        <w:jc w:val="center"/>
        <w:rPr>
          <w:b/>
          <w:caps/>
        </w:rPr>
      </w:pPr>
      <w:r>
        <w:rPr>
          <w:noProof/>
          <w:lang w:val="en-US"/>
        </w:rPr>
        <w:drawing>
          <wp:inline distT="0" distB="0" distL="0" distR="0" wp14:anchorId="2DD19365" wp14:editId="2FA011A3">
            <wp:extent cx="614477" cy="6862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6095" cy="710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1931C" w14:textId="77777777" w:rsidR="00675A68" w:rsidRDefault="00675A68" w:rsidP="00CA09A6">
      <w:pPr>
        <w:spacing w:before="160"/>
        <w:ind w:left="-851" w:firstLine="851"/>
        <w:jc w:val="center"/>
        <w:rPr>
          <w:b/>
          <w:caps/>
        </w:rPr>
      </w:pPr>
      <w:r>
        <w:rPr>
          <w:b/>
          <w:caps/>
        </w:rPr>
        <w:t xml:space="preserve">LIETUVOS RESPUBLIKOS </w:t>
      </w:r>
      <w:r w:rsidR="006E312A">
        <w:rPr>
          <w:b/>
          <w:caps/>
        </w:rPr>
        <w:t xml:space="preserve">energetikos </w:t>
      </w:r>
      <w:r>
        <w:rPr>
          <w:b/>
          <w:caps/>
        </w:rPr>
        <w:t>MINISTERIJA</w:t>
      </w:r>
    </w:p>
    <w:p w14:paraId="2DD1931D" w14:textId="77777777" w:rsidR="00675A68" w:rsidRDefault="00675A68" w:rsidP="00282963">
      <w:pPr>
        <w:ind w:left="-851"/>
        <w:jc w:val="center"/>
        <w:rPr>
          <w:b/>
          <w:caps/>
          <w:sz w:val="10"/>
        </w:rPr>
      </w:pPr>
    </w:p>
    <w:p w14:paraId="4BAEA9E3" w14:textId="3719E648" w:rsidR="00D97892" w:rsidRDefault="00E42350" w:rsidP="00D97892">
      <w:pPr>
        <w:spacing w:before="40"/>
        <w:ind w:left="-851"/>
        <w:jc w:val="center"/>
        <w:rPr>
          <w:sz w:val="17"/>
        </w:rPr>
      </w:pPr>
      <w:r>
        <w:rPr>
          <w:sz w:val="17"/>
        </w:rPr>
        <w:t>B</w:t>
      </w:r>
      <w:r w:rsidR="006E312A">
        <w:rPr>
          <w:sz w:val="17"/>
        </w:rPr>
        <w:t>iudže</w:t>
      </w:r>
      <w:r w:rsidR="00871ED2">
        <w:rPr>
          <w:sz w:val="17"/>
        </w:rPr>
        <w:t xml:space="preserve">tinė įstaiga, Gedimino pr. 38, </w:t>
      </w:r>
      <w:r w:rsidR="00D97892">
        <w:rPr>
          <w:sz w:val="17"/>
        </w:rPr>
        <w:t>LT-</w:t>
      </w:r>
      <w:r w:rsidR="006E312A">
        <w:rPr>
          <w:sz w:val="17"/>
        </w:rPr>
        <w:t xml:space="preserve">01104 Vilnius, </w:t>
      </w:r>
      <w:r w:rsidR="00D97892">
        <w:rPr>
          <w:sz w:val="17"/>
        </w:rPr>
        <w:t>t</w:t>
      </w:r>
      <w:r w:rsidR="006E312A">
        <w:rPr>
          <w:sz w:val="17"/>
        </w:rPr>
        <w:t xml:space="preserve">el. </w:t>
      </w:r>
      <w:r w:rsidR="001032F7" w:rsidRPr="001032F7">
        <w:rPr>
          <w:sz w:val="17"/>
        </w:rPr>
        <w:t>(8 5) 203 4407</w:t>
      </w:r>
      <w:r w:rsidR="00AA21B6">
        <w:rPr>
          <w:sz w:val="17"/>
        </w:rPr>
        <w:t>,</w:t>
      </w:r>
    </w:p>
    <w:p w14:paraId="2DD1931F" w14:textId="06B84CF9" w:rsidR="006E312A" w:rsidRPr="00D97892" w:rsidRDefault="00AA21B6" w:rsidP="00D97892">
      <w:pPr>
        <w:spacing w:before="40"/>
        <w:ind w:left="-851"/>
        <w:jc w:val="center"/>
        <w:rPr>
          <w:sz w:val="17"/>
        </w:rPr>
      </w:pPr>
      <w:r>
        <w:rPr>
          <w:sz w:val="17"/>
        </w:rPr>
        <w:t>faks.</w:t>
      </w:r>
      <w:r w:rsidR="00871ED2">
        <w:rPr>
          <w:sz w:val="17"/>
        </w:rPr>
        <w:t xml:space="preserve"> </w:t>
      </w:r>
      <w:r w:rsidR="002D1838" w:rsidRPr="002D1838">
        <w:rPr>
          <w:sz w:val="17"/>
        </w:rPr>
        <w:t>(8 5) 203 4692</w:t>
      </w:r>
      <w:r w:rsidR="00677D13">
        <w:rPr>
          <w:sz w:val="17"/>
        </w:rPr>
        <w:t xml:space="preserve">, el. p. </w:t>
      </w:r>
      <w:hyperlink r:id="rId12" w:history="1">
        <w:r w:rsidR="003148A2" w:rsidRPr="003C3109">
          <w:rPr>
            <w:rStyle w:val="Hipersaitas"/>
            <w:sz w:val="17"/>
          </w:rPr>
          <w:t>info</w:t>
        </w:r>
        <w:r w:rsidR="003148A2" w:rsidRPr="003C3109">
          <w:rPr>
            <w:rStyle w:val="Hipersaitas"/>
            <w:sz w:val="17"/>
            <w:lang w:val="en-US"/>
          </w:rPr>
          <w:t>@</w:t>
        </w:r>
        <w:proofErr w:type="spellStart"/>
        <w:r w:rsidR="003148A2" w:rsidRPr="003C3109">
          <w:rPr>
            <w:rStyle w:val="Hipersaitas"/>
            <w:sz w:val="17"/>
            <w:lang w:val="en-US"/>
          </w:rPr>
          <w:t>enmin.lt</w:t>
        </w:r>
        <w:proofErr w:type="spellEnd"/>
      </w:hyperlink>
      <w:r w:rsidR="00D97892">
        <w:rPr>
          <w:rStyle w:val="Hipersaitas"/>
          <w:sz w:val="17"/>
          <w:lang w:val="en-US"/>
        </w:rPr>
        <w:t>.</w:t>
      </w:r>
    </w:p>
    <w:p w14:paraId="2DD19320" w14:textId="77777777" w:rsidR="006E312A" w:rsidRDefault="006E312A" w:rsidP="006E312A">
      <w:pPr>
        <w:widowControl w:val="0"/>
        <w:spacing w:after="40"/>
        <w:ind w:left="-851"/>
        <w:jc w:val="center"/>
        <w:rPr>
          <w:sz w:val="17"/>
        </w:rPr>
      </w:pPr>
      <w:r>
        <w:rPr>
          <w:sz w:val="17"/>
        </w:rPr>
        <w:t>Duomenys kaupiami ir saugomi Juridinių asmenų registre, kodas 302308327</w:t>
      </w:r>
    </w:p>
    <w:p w14:paraId="2DD19321" w14:textId="77777777" w:rsidR="00675A68" w:rsidRDefault="00871ED2"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251658240" behindDoc="1" locked="0" layoutInCell="1" allowOverlap="1" wp14:anchorId="2DD19367" wp14:editId="2DD19368">
                <wp:simplePos x="0" y="0"/>
                <wp:positionH relativeFrom="column">
                  <wp:posOffset>-41910</wp:posOffset>
                </wp:positionH>
                <wp:positionV relativeFrom="paragraph">
                  <wp:posOffset>-636</wp:posOffset>
                </wp:positionV>
                <wp:extent cx="6078855" cy="0"/>
                <wp:effectExtent l="0" t="0" r="36195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885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5B5D33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3.3pt;margin-top:-.05pt;width:478.65pt;height:0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" strokeweight=".5pt">
                <v:shadow color="#7f7f7f" opacity=".5" offset="1pt"/>
              </v:shape>
            </w:pict>
          </mc:Fallback>
        </mc:AlternateContent>
      </w:r>
    </w:p>
    <w:p w14:paraId="2DD19322" w14:textId="77777777" w:rsidR="00675A68" w:rsidRDefault="00675A68"/>
    <w:p w14:paraId="207E39A1" w14:textId="40868817" w:rsidR="00266704" w:rsidRDefault="00397825" w:rsidP="00397825">
      <w:pPr>
        <w:tabs>
          <w:tab w:val="right" w:pos="9638"/>
        </w:tabs>
      </w:pPr>
      <w:r>
        <w:rPr>
          <w:lang w:eastAsia="lt-LT"/>
        </w:rPr>
        <w:t xml:space="preserve">Pagal adresatų sąrašą                                                                </w:t>
      </w:r>
      <w:r w:rsidR="00B475DB">
        <w:rPr>
          <w:lang w:eastAsia="lt-LT"/>
        </w:rPr>
        <w:t>2020-0</w:t>
      </w:r>
      <w:r w:rsidR="00C81CEF">
        <w:rPr>
          <w:lang w:eastAsia="lt-LT"/>
        </w:rPr>
        <w:t>5</w:t>
      </w:r>
      <w:r w:rsidR="00B475DB">
        <w:rPr>
          <w:lang w:eastAsia="lt-LT"/>
        </w:rPr>
        <w:t xml:space="preserve">- </w:t>
      </w:r>
      <w:r w:rsidR="00766F6A">
        <w:rPr>
          <w:lang w:eastAsia="lt-LT"/>
        </w:rPr>
        <w:t>23</w:t>
      </w:r>
      <w:r w:rsidR="00ED39B4">
        <w:rPr>
          <w:lang w:eastAsia="lt-LT"/>
        </w:rPr>
        <w:t xml:space="preserve">     </w:t>
      </w:r>
      <w:r w:rsidR="00ED39B4">
        <w:t xml:space="preserve">Nr. </w:t>
      </w:r>
      <w:r w:rsidR="00766F6A">
        <w:t>3-760</w:t>
      </w:r>
    </w:p>
    <w:p w14:paraId="5FAB146E" w14:textId="77777777" w:rsidR="00C7458E" w:rsidRPr="000142FD" w:rsidRDefault="00C7458E" w:rsidP="001C3E0A"/>
    <w:p w14:paraId="74C49175" w14:textId="77777777" w:rsidR="00397825" w:rsidRDefault="00397825" w:rsidP="00073525">
      <w:pPr>
        <w:rPr>
          <w:b/>
          <w:bCs/>
          <w:caps/>
        </w:rPr>
      </w:pPr>
    </w:p>
    <w:p w14:paraId="431A50D8" w14:textId="43B8A456" w:rsidR="00073525" w:rsidRDefault="00073525" w:rsidP="00073525">
      <w:pPr>
        <w:rPr>
          <w:b/>
          <w:bCs/>
          <w:caps/>
        </w:rPr>
      </w:pPr>
      <w:r>
        <w:rPr>
          <w:b/>
          <w:bCs/>
          <w:caps/>
        </w:rPr>
        <w:t xml:space="preserve">teisės aktų projektų </w:t>
      </w:r>
      <w:r w:rsidR="00B4042B">
        <w:rPr>
          <w:b/>
          <w:bCs/>
          <w:caps/>
        </w:rPr>
        <w:t>pakartotinis teikimas</w:t>
      </w:r>
      <w:r w:rsidR="00F90C01">
        <w:rPr>
          <w:b/>
          <w:bCs/>
          <w:caps/>
        </w:rPr>
        <w:t xml:space="preserve"> IŠVADOMS GAUTI</w:t>
      </w:r>
    </w:p>
    <w:p w14:paraId="7FA8582F" w14:textId="77777777" w:rsidR="00073525" w:rsidRDefault="00073525" w:rsidP="00073525">
      <w:pPr>
        <w:rPr>
          <w:b/>
          <w:bCs/>
          <w:caps/>
        </w:rPr>
      </w:pPr>
    </w:p>
    <w:p w14:paraId="71AD831C" w14:textId="3484ADA5" w:rsidR="00B0685C" w:rsidRDefault="00073525" w:rsidP="007D2771">
      <w:pPr>
        <w:ind w:firstLine="720"/>
        <w:rPr>
          <w:szCs w:val="24"/>
        </w:rPr>
      </w:pPr>
      <w:r>
        <w:rPr>
          <w:szCs w:val="24"/>
        </w:rPr>
        <w:t xml:space="preserve">Lietuvos Respublikos energetikos ministerija (toliau – Energetikos ministerija) </w:t>
      </w:r>
      <w:bookmarkStart w:id="0" w:name="_Hlk32555423"/>
      <w:r w:rsidR="00B0685C">
        <w:t>įvertino suinteresuotų asmenų pateiktas pastabas</w:t>
      </w:r>
      <w:r w:rsidR="00B0685C" w:rsidRPr="00AA4411">
        <w:t xml:space="preserve"> </w:t>
      </w:r>
      <w:r w:rsidR="00B0685C">
        <w:t xml:space="preserve">bei pasiūlymus ir patikslino </w:t>
      </w:r>
      <w:r w:rsidR="00397825">
        <w:rPr>
          <w:szCs w:val="24"/>
        </w:rPr>
        <w:t>Lietuvos Respublikos alternatyviųjų degalų įstatymo</w:t>
      </w:r>
      <w:r w:rsidR="00B0685C">
        <w:rPr>
          <w:szCs w:val="24"/>
        </w:rPr>
        <w:t xml:space="preserve"> ir</w:t>
      </w:r>
      <w:r w:rsidR="00397825">
        <w:rPr>
          <w:szCs w:val="24"/>
        </w:rPr>
        <w:t xml:space="preserve"> Lietuvos Respublikos </w:t>
      </w:r>
      <w:r w:rsidR="00397825" w:rsidRPr="00397825">
        <w:rPr>
          <w:szCs w:val="24"/>
        </w:rPr>
        <w:t xml:space="preserve">atsinaujinančių išteklių energetikos įstatymo </w:t>
      </w:r>
      <w:r w:rsidR="00397825">
        <w:rPr>
          <w:szCs w:val="24"/>
        </w:rPr>
        <w:t>N</w:t>
      </w:r>
      <w:r w:rsidR="00397825" w:rsidRPr="00397825">
        <w:rPr>
          <w:szCs w:val="24"/>
        </w:rPr>
        <w:t>r. X</w:t>
      </w:r>
      <w:r w:rsidR="007D2771">
        <w:rPr>
          <w:szCs w:val="24"/>
        </w:rPr>
        <w:t>I</w:t>
      </w:r>
      <w:r w:rsidR="00397825" w:rsidRPr="00397825">
        <w:rPr>
          <w:szCs w:val="24"/>
        </w:rPr>
        <w:t xml:space="preserve">-1375 </w:t>
      </w:r>
      <w:r w:rsidR="00B0685C" w:rsidRPr="00B0685C">
        <w:rPr>
          <w:szCs w:val="24"/>
        </w:rPr>
        <w:t>2, 5, 6, 8, 11, 12, 32, 35, 36, 37, 39, 51</w:t>
      </w:r>
      <w:r w:rsidR="00B0685C">
        <w:rPr>
          <w:szCs w:val="24"/>
        </w:rPr>
        <w:t xml:space="preserve"> </w:t>
      </w:r>
      <w:r w:rsidR="00397825" w:rsidRPr="00397825">
        <w:rPr>
          <w:szCs w:val="24"/>
        </w:rPr>
        <w:t>straipsnių pakeitimo</w:t>
      </w:r>
      <w:r w:rsidR="00B0685C">
        <w:rPr>
          <w:szCs w:val="24"/>
        </w:rPr>
        <w:t xml:space="preserve"> įstatymo projektus  </w:t>
      </w:r>
      <w:r w:rsidR="00B0685C" w:rsidRPr="00B0685C">
        <w:rPr>
          <w:szCs w:val="24"/>
        </w:rPr>
        <w:t xml:space="preserve">ir </w:t>
      </w:r>
      <w:r w:rsidR="00B0685C">
        <w:rPr>
          <w:szCs w:val="24"/>
        </w:rPr>
        <w:t>juos</w:t>
      </w:r>
      <w:r w:rsidR="00B0685C" w:rsidRPr="00B0685C">
        <w:rPr>
          <w:szCs w:val="24"/>
        </w:rPr>
        <w:t xml:space="preserve"> pakartotinai teikia išvadoms gauti</w:t>
      </w:r>
      <w:r w:rsidR="00B0685C">
        <w:rPr>
          <w:szCs w:val="24"/>
        </w:rPr>
        <w:t xml:space="preserve">, taip pat, </w:t>
      </w:r>
      <w:r w:rsidR="00971A56">
        <w:rPr>
          <w:szCs w:val="24"/>
        </w:rPr>
        <w:t xml:space="preserve">atsižvelgdama </w:t>
      </w:r>
      <w:r w:rsidR="00B0685C">
        <w:rPr>
          <w:szCs w:val="24"/>
        </w:rPr>
        <w:t>į gautas pastabas</w:t>
      </w:r>
      <w:r w:rsidR="00862A19">
        <w:rPr>
          <w:szCs w:val="24"/>
        </w:rPr>
        <w:t>,</w:t>
      </w:r>
      <w:r w:rsidR="00B0685C">
        <w:rPr>
          <w:szCs w:val="24"/>
        </w:rPr>
        <w:t xml:space="preserve"> teikia L</w:t>
      </w:r>
      <w:r w:rsidR="00B0685C" w:rsidRPr="00AF00D7">
        <w:rPr>
          <w:szCs w:val="24"/>
        </w:rPr>
        <w:t xml:space="preserve">ietuvos </w:t>
      </w:r>
      <w:r w:rsidR="00B0685C">
        <w:rPr>
          <w:szCs w:val="24"/>
        </w:rPr>
        <w:t>R</w:t>
      </w:r>
      <w:r w:rsidR="00B0685C" w:rsidRPr="00AF00D7">
        <w:rPr>
          <w:szCs w:val="24"/>
        </w:rPr>
        <w:t>espublikos gamtinių dujų įstatymo N</w:t>
      </w:r>
      <w:r w:rsidR="00B0685C">
        <w:rPr>
          <w:szCs w:val="24"/>
        </w:rPr>
        <w:t>r</w:t>
      </w:r>
      <w:r w:rsidR="00B0685C" w:rsidRPr="00AF00D7">
        <w:rPr>
          <w:szCs w:val="24"/>
        </w:rPr>
        <w:t xml:space="preserve">. VIII-1973 1 straipsnio pakeitimo įstatymo </w:t>
      </w:r>
      <w:r w:rsidR="00397825">
        <w:rPr>
          <w:szCs w:val="24"/>
        </w:rPr>
        <w:t>projekt</w:t>
      </w:r>
      <w:bookmarkEnd w:id="0"/>
      <w:r w:rsidR="00B0685C">
        <w:rPr>
          <w:szCs w:val="24"/>
        </w:rPr>
        <w:t>ą</w:t>
      </w:r>
      <w:r w:rsidR="00D12E6C">
        <w:rPr>
          <w:szCs w:val="24"/>
        </w:rPr>
        <w:t xml:space="preserve"> (toliau kartu – Įstatymų projektai)</w:t>
      </w:r>
      <w:r w:rsidR="00B0685C">
        <w:rPr>
          <w:szCs w:val="24"/>
        </w:rPr>
        <w:t xml:space="preserve">. </w:t>
      </w:r>
    </w:p>
    <w:p w14:paraId="784BFF74" w14:textId="749B9530" w:rsidR="00073525" w:rsidRPr="00B0685C" w:rsidRDefault="00B0685C" w:rsidP="00B0685C">
      <w:pPr>
        <w:ind w:firstLine="720"/>
        <w:rPr>
          <w:szCs w:val="24"/>
        </w:rPr>
      </w:pPr>
      <w:r w:rsidRPr="00B0685C">
        <w:rPr>
          <w:szCs w:val="24"/>
        </w:rPr>
        <w:t>Pažymėtina, kad pirmini</w:t>
      </w:r>
      <w:r>
        <w:rPr>
          <w:szCs w:val="24"/>
        </w:rPr>
        <w:t xml:space="preserve">ai Įstatymų </w:t>
      </w:r>
      <w:r w:rsidRPr="00B0685C">
        <w:rPr>
          <w:szCs w:val="24"/>
        </w:rPr>
        <w:t>projekta</w:t>
      </w:r>
      <w:r>
        <w:rPr>
          <w:szCs w:val="24"/>
        </w:rPr>
        <w:t>i</w:t>
      </w:r>
      <w:r w:rsidRPr="00B0685C">
        <w:rPr>
          <w:szCs w:val="24"/>
        </w:rPr>
        <w:t xml:space="preserve"> buvo pateikt</w:t>
      </w:r>
      <w:r>
        <w:rPr>
          <w:szCs w:val="24"/>
        </w:rPr>
        <w:t>i</w:t>
      </w:r>
      <w:r w:rsidRPr="00B0685C">
        <w:rPr>
          <w:szCs w:val="24"/>
        </w:rPr>
        <w:t xml:space="preserve"> derinti suinteresuotiems asmenims </w:t>
      </w:r>
      <w:r>
        <w:rPr>
          <w:szCs w:val="24"/>
        </w:rPr>
        <w:t xml:space="preserve">2020 m. kovo 10 d. </w:t>
      </w:r>
      <w:hyperlink r:id="rId13" w:history="1">
        <w:r w:rsidRPr="00B0685C">
          <w:rPr>
            <w:rStyle w:val="Hipersaitas"/>
            <w:szCs w:val="24"/>
          </w:rPr>
          <w:t xml:space="preserve">Lietuvos Respublikos Seimo </w:t>
        </w:r>
        <w:r w:rsidR="00862A19">
          <w:rPr>
            <w:rStyle w:val="Hipersaitas"/>
            <w:szCs w:val="24"/>
          </w:rPr>
          <w:t xml:space="preserve">kanceliarijos </w:t>
        </w:r>
        <w:r w:rsidRPr="00B0685C">
          <w:rPr>
            <w:rStyle w:val="Hipersaitas"/>
            <w:szCs w:val="24"/>
          </w:rPr>
          <w:t>teisės aktų informacinėje sistemoje</w:t>
        </w:r>
      </w:hyperlink>
      <w:r>
        <w:rPr>
          <w:szCs w:val="24"/>
        </w:rPr>
        <w:t xml:space="preserve">. </w:t>
      </w:r>
    </w:p>
    <w:p w14:paraId="435B976F" w14:textId="3F603E9B" w:rsidR="000603F9" w:rsidRDefault="00A573F5" w:rsidP="007D2771">
      <w:pPr>
        <w:ind w:firstLine="720"/>
        <w:rPr>
          <w:color w:val="000000"/>
        </w:rPr>
      </w:pPr>
      <w:r>
        <w:rPr>
          <w:color w:val="000000"/>
        </w:rPr>
        <w:t xml:space="preserve">Pakartotiniam derinimui teikiamais </w:t>
      </w:r>
      <w:r w:rsidR="00397825">
        <w:rPr>
          <w:color w:val="000000"/>
        </w:rPr>
        <w:t xml:space="preserve">Įstatymų projektais siekiama </w:t>
      </w:r>
      <w:r w:rsidR="00397825" w:rsidRPr="00397825">
        <w:rPr>
          <w:color w:val="000000"/>
        </w:rPr>
        <w:t xml:space="preserve">mažinti transporto sektoriaus poveikį klimato kaitai, </w:t>
      </w:r>
      <w:r>
        <w:rPr>
          <w:color w:val="000000"/>
        </w:rPr>
        <w:t>numatant</w:t>
      </w:r>
      <w:r w:rsidR="00397825" w:rsidRPr="00397825">
        <w:rPr>
          <w:color w:val="000000"/>
        </w:rPr>
        <w:t xml:space="preserve">, kad 2030 metais atsinaujinančių išteklių energijos dalis, palyginti su bendruoju galutiniu energijos suvartojimu transporto sektoriuje, sudarytų ne mažiau kaip 15 procentų. Tuo tikslu skatinti naudoti </w:t>
      </w:r>
      <w:r w:rsidR="009F4987" w:rsidRPr="00397825">
        <w:rPr>
          <w:color w:val="000000"/>
        </w:rPr>
        <w:t xml:space="preserve">degalus iš atsinaujinančių energijos išteklių </w:t>
      </w:r>
      <w:r w:rsidR="009F4987">
        <w:rPr>
          <w:color w:val="000000"/>
        </w:rPr>
        <w:t xml:space="preserve"> ir kitus </w:t>
      </w:r>
      <w:r w:rsidR="00397825" w:rsidRPr="00397825">
        <w:rPr>
          <w:color w:val="000000"/>
        </w:rPr>
        <w:t>alternatyviuosius degalus, palaipsniui  didinant transporto sektoriaus energijos šaltinių įvairovę ir mažinant  transporto sektoriaus priklausomybę nuo iškastinių degalų importo.</w:t>
      </w:r>
    </w:p>
    <w:p w14:paraId="718A9AF3" w14:textId="01436F2B" w:rsidR="00397825" w:rsidRDefault="000603F9" w:rsidP="007D2771">
      <w:pPr>
        <w:ind w:firstLine="720"/>
        <w:rPr>
          <w:szCs w:val="24"/>
        </w:rPr>
      </w:pPr>
      <w:r>
        <w:rPr>
          <w:szCs w:val="24"/>
        </w:rPr>
        <w:t>Siekiant Nacionalinėje energetinės nepriklausomybės strategijoje įtvirtintų tikslų transporto sektoriuje Lietuvos Respublikos alternatyviųjų degalų įstatymu įtvirtinam</w:t>
      </w:r>
      <w:r w:rsidR="00A573F5">
        <w:rPr>
          <w:szCs w:val="24"/>
        </w:rPr>
        <w:t>i</w:t>
      </w:r>
      <w:r>
        <w:rPr>
          <w:szCs w:val="24"/>
        </w:rPr>
        <w:t xml:space="preserve"> pagrindiniai uždaviniai:</w:t>
      </w:r>
    </w:p>
    <w:p w14:paraId="64D4D582" w14:textId="6A4E8E92" w:rsidR="000603F9" w:rsidRPr="00C21528" w:rsidRDefault="000603F9" w:rsidP="00C21528">
      <w:pPr>
        <w:pStyle w:val="Sraopastraipa"/>
        <w:numPr>
          <w:ilvl w:val="0"/>
          <w:numId w:val="4"/>
        </w:numPr>
        <w:tabs>
          <w:tab w:val="left" w:pos="993"/>
        </w:tabs>
        <w:ind w:left="0" w:firstLine="709"/>
        <w:rPr>
          <w:color w:val="000000"/>
        </w:rPr>
      </w:pPr>
      <w:r>
        <w:t>didinti biodegalų naudojimo apimt</w:t>
      </w:r>
      <w:r w:rsidR="00BB53E3">
        <w:t>į</w:t>
      </w:r>
      <w:r>
        <w:t xml:space="preserve">, nustatant didesnius įpareigojimus degalų tiekėjams ir </w:t>
      </w:r>
      <w:r w:rsidR="00C21528">
        <w:t>įtvirtinant įpareigojimus pažangiųjų biodegalų naudojimui</w:t>
      </w:r>
      <w:r w:rsidR="00A573F5">
        <w:t xml:space="preserve">, taip pat užtikrinant efektyvesnį biodegalų naudojimo kontrolės mechanizmą; </w:t>
      </w:r>
    </w:p>
    <w:p w14:paraId="7F1B86ED" w14:textId="33816A81" w:rsidR="00C21528" w:rsidRDefault="00C21528" w:rsidP="00C21528">
      <w:pPr>
        <w:pStyle w:val="Sraopastraipa"/>
        <w:numPr>
          <w:ilvl w:val="0"/>
          <w:numId w:val="4"/>
        </w:numPr>
        <w:tabs>
          <w:tab w:val="left" w:pos="993"/>
        </w:tabs>
        <w:ind w:left="0" w:firstLine="709"/>
        <w:rPr>
          <w:color w:val="000000"/>
        </w:rPr>
      </w:pPr>
      <w:r>
        <w:rPr>
          <w:color w:val="000000"/>
        </w:rPr>
        <w:t>skatinti transporto sektoriaus elektrifikaciją ir elektros energija varomo transporto</w:t>
      </w:r>
      <w:r w:rsidR="00A573F5">
        <w:rPr>
          <w:color w:val="000000"/>
        </w:rPr>
        <w:t xml:space="preserve"> naudojimą bei</w:t>
      </w:r>
      <w:r>
        <w:rPr>
          <w:color w:val="000000"/>
        </w:rPr>
        <w:t xml:space="preserve"> jam reikalingos infrastruktūros </w:t>
      </w:r>
      <w:r w:rsidR="00A573F5">
        <w:rPr>
          <w:color w:val="000000"/>
        </w:rPr>
        <w:t>įrengimą</w:t>
      </w:r>
      <w:r w:rsidR="008C5DF6">
        <w:rPr>
          <w:color w:val="000000"/>
        </w:rPr>
        <w:t>,</w:t>
      </w:r>
      <w:r w:rsidR="00A573F5">
        <w:rPr>
          <w:color w:val="000000"/>
        </w:rPr>
        <w:t xml:space="preserve"> nustatant tikslus elektromobilių parko plėtrai, sukuriant viešųjų elektromobilių įkrovimo prieigų registravimo sistemą ir </w:t>
      </w:r>
      <w:r w:rsidR="00793671">
        <w:rPr>
          <w:color w:val="000000"/>
        </w:rPr>
        <w:t xml:space="preserve">įsteigiant </w:t>
      </w:r>
      <w:r w:rsidR="00A573F5">
        <w:rPr>
          <w:color w:val="000000"/>
        </w:rPr>
        <w:t xml:space="preserve">Darnaus judumo fondą. </w:t>
      </w:r>
    </w:p>
    <w:p w14:paraId="3F958D69" w14:textId="6EB70683" w:rsidR="00A573F5" w:rsidRPr="005344CF" w:rsidRDefault="00C21528" w:rsidP="00C47FAB">
      <w:pPr>
        <w:pStyle w:val="Sraopastraipa"/>
        <w:numPr>
          <w:ilvl w:val="0"/>
          <w:numId w:val="4"/>
        </w:numPr>
        <w:tabs>
          <w:tab w:val="left" w:pos="709"/>
          <w:tab w:val="left" w:pos="993"/>
        </w:tabs>
        <w:ind w:left="57" w:firstLine="709"/>
        <w:rPr>
          <w:szCs w:val="24"/>
        </w:rPr>
      </w:pPr>
      <w:r w:rsidRPr="00A573F5">
        <w:rPr>
          <w:color w:val="000000"/>
        </w:rPr>
        <w:t>plėtoti dujinių degalų infrastruktūrą</w:t>
      </w:r>
      <w:r w:rsidR="00A7060A">
        <w:rPr>
          <w:color w:val="000000"/>
        </w:rPr>
        <w:t>,</w:t>
      </w:r>
      <w:r w:rsidRPr="00A573F5">
        <w:rPr>
          <w:color w:val="000000"/>
        </w:rPr>
        <w:t xml:space="preserve"> </w:t>
      </w:r>
      <w:r w:rsidR="00A573F5" w:rsidRPr="00A573F5">
        <w:rPr>
          <w:color w:val="000000"/>
        </w:rPr>
        <w:t>nustatant minimalius reikalavimus tokios infrastruktūros plėtrai</w:t>
      </w:r>
      <w:r w:rsidR="00A7060A">
        <w:rPr>
          <w:color w:val="000000"/>
        </w:rPr>
        <w:t>,</w:t>
      </w:r>
      <w:r w:rsidR="00A573F5" w:rsidRPr="00A573F5">
        <w:rPr>
          <w:color w:val="000000"/>
        </w:rPr>
        <w:t xml:space="preserve"> jos naudojimą susiejant su degalų iš atsinaujinančių energijos išteklių  </w:t>
      </w:r>
      <w:r w:rsidRPr="00A573F5">
        <w:rPr>
          <w:color w:val="000000"/>
        </w:rPr>
        <w:t>paklaus</w:t>
      </w:r>
      <w:r w:rsidR="00A573F5" w:rsidRPr="00A573F5">
        <w:rPr>
          <w:color w:val="000000"/>
        </w:rPr>
        <w:t>os didinimu</w:t>
      </w:r>
      <w:r w:rsidRPr="00A573F5">
        <w:rPr>
          <w:color w:val="000000"/>
        </w:rPr>
        <w:t xml:space="preserve"> per įpareigojimus gamtinių dujų tiekėjams</w:t>
      </w:r>
      <w:r w:rsidR="00A573F5">
        <w:rPr>
          <w:color w:val="000000"/>
        </w:rPr>
        <w:t xml:space="preserve">. </w:t>
      </w:r>
    </w:p>
    <w:p w14:paraId="4F159823" w14:textId="1810C452" w:rsidR="005344CF" w:rsidRPr="005344CF" w:rsidRDefault="005344CF" w:rsidP="005344CF">
      <w:pPr>
        <w:pStyle w:val="Sraopastraipa"/>
        <w:tabs>
          <w:tab w:val="left" w:pos="709"/>
          <w:tab w:val="left" w:pos="993"/>
        </w:tabs>
        <w:ind w:left="0" w:firstLine="766"/>
        <w:rPr>
          <w:szCs w:val="24"/>
        </w:rPr>
      </w:pPr>
      <w:r w:rsidRPr="005344CF">
        <w:rPr>
          <w:color w:val="000000"/>
        </w:rPr>
        <w:t xml:space="preserve">Energetikos ministerija planuoja atlikti degalų kainų pokyčio galutiniams vartotojams prognozę ir išanalizuoti </w:t>
      </w:r>
      <w:r>
        <w:rPr>
          <w:color w:val="000000"/>
        </w:rPr>
        <w:t xml:space="preserve">Įstatymų projektų </w:t>
      </w:r>
      <w:r w:rsidRPr="005344CF">
        <w:rPr>
          <w:color w:val="000000"/>
        </w:rPr>
        <w:t xml:space="preserve">poveikį </w:t>
      </w:r>
      <w:r w:rsidR="00DA5A07">
        <w:rPr>
          <w:color w:val="000000"/>
        </w:rPr>
        <w:t xml:space="preserve">šalies ekonomikai ir </w:t>
      </w:r>
      <w:r w:rsidRPr="005344CF">
        <w:rPr>
          <w:color w:val="000000"/>
        </w:rPr>
        <w:t xml:space="preserve">konkurencijai. </w:t>
      </w:r>
    </w:p>
    <w:p w14:paraId="554583D5" w14:textId="56483B3B" w:rsidR="00397825" w:rsidRPr="00A573F5" w:rsidRDefault="00A573F5" w:rsidP="00A573F5">
      <w:pPr>
        <w:tabs>
          <w:tab w:val="left" w:pos="709"/>
          <w:tab w:val="left" w:pos="993"/>
        </w:tabs>
        <w:ind w:left="57"/>
        <w:rPr>
          <w:szCs w:val="24"/>
        </w:rPr>
      </w:pPr>
      <w:r>
        <w:rPr>
          <w:szCs w:val="24"/>
        </w:rPr>
        <w:tab/>
      </w:r>
      <w:r w:rsidR="00397825" w:rsidRPr="00A573F5">
        <w:rPr>
          <w:szCs w:val="24"/>
        </w:rPr>
        <w:t xml:space="preserve">Įstatymų projektus parengė Energetikos ministerijos Klimato kaitos valymo grupės vyriausiasis specialistas Aurimas Salapėta (tel. </w:t>
      </w:r>
      <w:r w:rsidR="00F90C01" w:rsidRPr="00A573F5">
        <w:rPr>
          <w:szCs w:val="24"/>
        </w:rPr>
        <w:t>(</w:t>
      </w:r>
      <w:r w:rsidR="00397825" w:rsidRPr="00A573F5">
        <w:rPr>
          <w:szCs w:val="24"/>
        </w:rPr>
        <w:t>8</w:t>
      </w:r>
      <w:r w:rsidR="00754F90">
        <w:rPr>
          <w:szCs w:val="24"/>
        </w:rPr>
        <w:t xml:space="preserve"> </w:t>
      </w:r>
      <w:r w:rsidR="00397825" w:rsidRPr="00A573F5">
        <w:rPr>
          <w:szCs w:val="24"/>
        </w:rPr>
        <w:t>5</w:t>
      </w:r>
      <w:r w:rsidR="00F90C01" w:rsidRPr="00A573F5">
        <w:rPr>
          <w:szCs w:val="24"/>
        </w:rPr>
        <w:t>)</w:t>
      </w:r>
      <w:r w:rsidR="00397825" w:rsidRPr="00A573F5">
        <w:rPr>
          <w:szCs w:val="24"/>
        </w:rPr>
        <w:t xml:space="preserve"> 203 4667</w:t>
      </w:r>
      <w:r w:rsidR="00F90C01" w:rsidRPr="00A573F5">
        <w:rPr>
          <w:szCs w:val="24"/>
        </w:rPr>
        <w:t xml:space="preserve">, </w:t>
      </w:r>
      <w:proofErr w:type="spellStart"/>
      <w:r w:rsidR="00F90C01" w:rsidRPr="00A573F5">
        <w:rPr>
          <w:szCs w:val="24"/>
        </w:rPr>
        <w:t>papild</w:t>
      </w:r>
      <w:proofErr w:type="spellEnd"/>
      <w:r w:rsidR="00F90C01" w:rsidRPr="00A573F5">
        <w:rPr>
          <w:szCs w:val="24"/>
        </w:rPr>
        <w:t>.</w:t>
      </w:r>
      <w:r w:rsidR="00397825" w:rsidRPr="00A573F5">
        <w:rPr>
          <w:szCs w:val="24"/>
        </w:rPr>
        <w:t xml:space="preserve"> 3, el. p. </w:t>
      </w:r>
      <w:hyperlink r:id="rId14" w:history="1">
        <w:r w:rsidR="00C302BF" w:rsidRPr="00A573F5">
          <w:rPr>
            <w:rStyle w:val="Hipersaitas"/>
            <w:szCs w:val="24"/>
          </w:rPr>
          <w:t>aurimas.salapeta@enmin.lt</w:t>
        </w:r>
      </w:hyperlink>
      <w:r w:rsidR="00397825" w:rsidRPr="00A573F5">
        <w:rPr>
          <w:szCs w:val="24"/>
        </w:rPr>
        <w:t>), vyriausi</w:t>
      </w:r>
      <w:r>
        <w:rPr>
          <w:szCs w:val="24"/>
        </w:rPr>
        <w:t>asis</w:t>
      </w:r>
      <w:r w:rsidR="00397825" w:rsidRPr="00A573F5">
        <w:rPr>
          <w:szCs w:val="24"/>
        </w:rPr>
        <w:t xml:space="preserve"> specialist</w:t>
      </w:r>
      <w:r>
        <w:rPr>
          <w:szCs w:val="24"/>
        </w:rPr>
        <w:t>as</w:t>
      </w:r>
      <w:r w:rsidR="00397825" w:rsidRPr="00A573F5">
        <w:rPr>
          <w:szCs w:val="24"/>
        </w:rPr>
        <w:t xml:space="preserve"> </w:t>
      </w:r>
      <w:r>
        <w:rPr>
          <w:szCs w:val="24"/>
        </w:rPr>
        <w:t>Sergej</w:t>
      </w:r>
      <w:r w:rsidR="00397825" w:rsidRPr="00A573F5">
        <w:rPr>
          <w:szCs w:val="24"/>
        </w:rPr>
        <w:t xml:space="preserve"> </w:t>
      </w:r>
      <w:r>
        <w:rPr>
          <w:szCs w:val="24"/>
        </w:rPr>
        <w:t>Garbar</w:t>
      </w:r>
      <w:r w:rsidR="00397825" w:rsidRPr="00A573F5">
        <w:rPr>
          <w:szCs w:val="24"/>
        </w:rPr>
        <w:t xml:space="preserve"> (tel. </w:t>
      </w:r>
      <w:r w:rsidR="00F90C01" w:rsidRPr="00A573F5">
        <w:rPr>
          <w:szCs w:val="24"/>
        </w:rPr>
        <w:t>(</w:t>
      </w:r>
      <w:r w:rsidR="00397825" w:rsidRPr="00A573F5">
        <w:rPr>
          <w:szCs w:val="24"/>
        </w:rPr>
        <w:t>8</w:t>
      </w:r>
      <w:r w:rsidR="00754F90">
        <w:rPr>
          <w:szCs w:val="24"/>
        </w:rPr>
        <w:t xml:space="preserve"> </w:t>
      </w:r>
      <w:r w:rsidR="00397825" w:rsidRPr="00A573F5">
        <w:rPr>
          <w:szCs w:val="24"/>
        </w:rPr>
        <w:t>5</w:t>
      </w:r>
      <w:r w:rsidR="00F90C01" w:rsidRPr="00A573F5">
        <w:rPr>
          <w:szCs w:val="24"/>
        </w:rPr>
        <w:t>)</w:t>
      </w:r>
      <w:r w:rsidR="00397825" w:rsidRPr="00A573F5">
        <w:rPr>
          <w:szCs w:val="24"/>
        </w:rPr>
        <w:t xml:space="preserve"> 203 4667</w:t>
      </w:r>
      <w:r w:rsidR="00F90C01" w:rsidRPr="00A573F5">
        <w:rPr>
          <w:szCs w:val="24"/>
        </w:rPr>
        <w:t xml:space="preserve">, </w:t>
      </w:r>
      <w:proofErr w:type="spellStart"/>
      <w:r w:rsidR="00F90C01" w:rsidRPr="00A573F5">
        <w:rPr>
          <w:szCs w:val="24"/>
        </w:rPr>
        <w:t>papild</w:t>
      </w:r>
      <w:proofErr w:type="spellEnd"/>
      <w:r w:rsidR="00F90C01" w:rsidRPr="00A573F5">
        <w:rPr>
          <w:szCs w:val="24"/>
        </w:rPr>
        <w:t>.</w:t>
      </w:r>
      <w:r w:rsidR="00397825" w:rsidRPr="00A573F5">
        <w:rPr>
          <w:szCs w:val="24"/>
        </w:rPr>
        <w:t xml:space="preserve"> </w:t>
      </w:r>
      <w:r>
        <w:rPr>
          <w:szCs w:val="24"/>
        </w:rPr>
        <w:t>4</w:t>
      </w:r>
      <w:r w:rsidR="00397825" w:rsidRPr="00A573F5">
        <w:rPr>
          <w:szCs w:val="24"/>
        </w:rPr>
        <w:t xml:space="preserve">, el. p. </w:t>
      </w:r>
      <w:hyperlink r:id="rId15" w:history="1">
        <w:r w:rsidRPr="00BC6A2E">
          <w:rPr>
            <w:rStyle w:val="Hipersaitas"/>
            <w:szCs w:val="24"/>
          </w:rPr>
          <w:t>sergej.garbar@enmin.lt</w:t>
        </w:r>
      </w:hyperlink>
      <w:r w:rsidR="00C302BF" w:rsidRPr="00A573F5">
        <w:rPr>
          <w:szCs w:val="24"/>
        </w:rPr>
        <w:t>)</w:t>
      </w:r>
      <w:r w:rsidR="00397825" w:rsidRPr="00A573F5">
        <w:rPr>
          <w:szCs w:val="24"/>
        </w:rPr>
        <w:t xml:space="preserve">, ministro patarėja Gintarė Krušnienė (tel. </w:t>
      </w:r>
      <w:r w:rsidR="00F90C01" w:rsidRPr="00A573F5">
        <w:rPr>
          <w:szCs w:val="24"/>
        </w:rPr>
        <w:t>(</w:t>
      </w:r>
      <w:r w:rsidR="00397825" w:rsidRPr="00A573F5">
        <w:rPr>
          <w:szCs w:val="24"/>
        </w:rPr>
        <w:t>8</w:t>
      </w:r>
      <w:r w:rsidR="00754F90">
        <w:rPr>
          <w:szCs w:val="24"/>
        </w:rPr>
        <w:t xml:space="preserve"> </w:t>
      </w:r>
      <w:r w:rsidR="00397825" w:rsidRPr="00A573F5">
        <w:rPr>
          <w:szCs w:val="24"/>
        </w:rPr>
        <w:t>5</w:t>
      </w:r>
      <w:r w:rsidR="00F90C01" w:rsidRPr="00A573F5">
        <w:rPr>
          <w:szCs w:val="24"/>
        </w:rPr>
        <w:t>)</w:t>
      </w:r>
      <w:r w:rsidR="00397825" w:rsidRPr="00A573F5">
        <w:rPr>
          <w:szCs w:val="24"/>
        </w:rPr>
        <w:t xml:space="preserve"> 203 4354, el. p. </w:t>
      </w:r>
      <w:hyperlink r:id="rId16" w:history="1">
        <w:r w:rsidR="00C302BF" w:rsidRPr="00A573F5">
          <w:rPr>
            <w:rStyle w:val="Hipersaitas"/>
            <w:szCs w:val="24"/>
          </w:rPr>
          <w:t>gintare.krusniene@enmin.lt</w:t>
        </w:r>
      </w:hyperlink>
      <w:r w:rsidR="00397825" w:rsidRPr="00A573F5">
        <w:rPr>
          <w:szCs w:val="24"/>
        </w:rPr>
        <w:t>)</w:t>
      </w:r>
      <w:r w:rsidR="00C302BF" w:rsidRPr="00A573F5">
        <w:rPr>
          <w:szCs w:val="24"/>
        </w:rPr>
        <w:t xml:space="preserve"> </w:t>
      </w:r>
      <w:r w:rsidR="00397825" w:rsidRPr="00A573F5">
        <w:rPr>
          <w:szCs w:val="24"/>
        </w:rPr>
        <w:t xml:space="preserve">ir </w:t>
      </w:r>
      <w:r w:rsidR="00754F90">
        <w:rPr>
          <w:szCs w:val="24"/>
        </w:rPr>
        <w:t>Lietuvos Respublikos s</w:t>
      </w:r>
      <w:r w:rsidR="00397825" w:rsidRPr="00A573F5">
        <w:rPr>
          <w:szCs w:val="24"/>
        </w:rPr>
        <w:t xml:space="preserve">usisiekimo ministerijos Tinklų ir tarptautinių ryšių departamento Plėtros ir logistikos skyriaus patarėja Aistė Gasiūnienė (tel. </w:t>
      </w:r>
      <w:r w:rsidR="00F90C01" w:rsidRPr="00A573F5">
        <w:rPr>
          <w:szCs w:val="24"/>
        </w:rPr>
        <w:t>(</w:t>
      </w:r>
      <w:r w:rsidR="00397825" w:rsidRPr="00A573F5">
        <w:rPr>
          <w:szCs w:val="24"/>
        </w:rPr>
        <w:t>8</w:t>
      </w:r>
      <w:r w:rsidR="00754F90">
        <w:rPr>
          <w:szCs w:val="24"/>
        </w:rPr>
        <w:t xml:space="preserve"> </w:t>
      </w:r>
      <w:r w:rsidR="00397825" w:rsidRPr="00A573F5">
        <w:rPr>
          <w:szCs w:val="24"/>
        </w:rPr>
        <w:t>5</w:t>
      </w:r>
      <w:r w:rsidR="00F90C01" w:rsidRPr="00A573F5">
        <w:rPr>
          <w:szCs w:val="24"/>
        </w:rPr>
        <w:t>)</w:t>
      </w:r>
      <w:r w:rsidR="00397825" w:rsidRPr="00A573F5">
        <w:rPr>
          <w:szCs w:val="24"/>
        </w:rPr>
        <w:t xml:space="preserve"> 239 3958, el. p. </w:t>
      </w:r>
      <w:hyperlink r:id="rId17" w:history="1">
        <w:r w:rsidR="00C302BF" w:rsidRPr="00A573F5">
          <w:rPr>
            <w:rStyle w:val="Hipersaitas"/>
            <w:szCs w:val="24"/>
          </w:rPr>
          <w:t>aiste.gasiuniene@sumin.lt</w:t>
        </w:r>
      </w:hyperlink>
      <w:r w:rsidR="00397825" w:rsidRPr="00A573F5">
        <w:rPr>
          <w:szCs w:val="24"/>
        </w:rPr>
        <w:t>), Kelių ir oro transporto politikos grupės vyriausiasis specialistas Laurynas Buzys (tel. (8</w:t>
      </w:r>
      <w:r w:rsidR="005C1AEC">
        <w:rPr>
          <w:szCs w:val="24"/>
        </w:rPr>
        <w:t xml:space="preserve"> </w:t>
      </w:r>
      <w:r w:rsidR="00397825" w:rsidRPr="00A573F5">
        <w:rPr>
          <w:szCs w:val="24"/>
        </w:rPr>
        <w:t>5</w:t>
      </w:r>
      <w:r w:rsidR="00F90C01" w:rsidRPr="00A573F5">
        <w:rPr>
          <w:szCs w:val="24"/>
        </w:rPr>
        <w:t>)</w:t>
      </w:r>
      <w:r w:rsidR="00397825" w:rsidRPr="00A573F5">
        <w:rPr>
          <w:szCs w:val="24"/>
        </w:rPr>
        <w:t xml:space="preserve"> 239 3825, el. p. </w:t>
      </w:r>
      <w:hyperlink r:id="rId18" w:history="1">
        <w:r w:rsidR="007D2771" w:rsidRPr="00A573F5">
          <w:rPr>
            <w:rStyle w:val="Hipersaitas"/>
            <w:szCs w:val="24"/>
          </w:rPr>
          <w:t>laurynas.buzys@sumin.lt</w:t>
        </w:r>
      </w:hyperlink>
      <w:r w:rsidR="00397825" w:rsidRPr="00A573F5">
        <w:rPr>
          <w:szCs w:val="24"/>
        </w:rPr>
        <w:t>)</w:t>
      </w:r>
      <w:r w:rsidR="007D2771" w:rsidRPr="00A573F5">
        <w:rPr>
          <w:szCs w:val="24"/>
        </w:rPr>
        <w:t xml:space="preserve">. </w:t>
      </w:r>
    </w:p>
    <w:p w14:paraId="44E07245" w14:textId="413372B9" w:rsidR="00073525" w:rsidRDefault="00397825" w:rsidP="007D2771">
      <w:pPr>
        <w:ind w:firstLine="720"/>
      </w:pPr>
      <w:r>
        <w:rPr>
          <w:szCs w:val="24"/>
        </w:rPr>
        <w:t>Įstatymų</w:t>
      </w:r>
      <w:r w:rsidR="00073525">
        <w:rPr>
          <w:szCs w:val="24"/>
        </w:rPr>
        <w:t xml:space="preserve"> projektai paskelbti</w:t>
      </w:r>
      <w:r w:rsidR="00073525" w:rsidRPr="009F6AB3">
        <w:rPr>
          <w:szCs w:val="24"/>
        </w:rPr>
        <w:t xml:space="preserve"> Lietuvos Respublikos Seimo</w:t>
      </w:r>
      <w:r w:rsidR="00F90C01">
        <w:rPr>
          <w:szCs w:val="24"/>
        </w:rPr>
        <w:t xml:space="preserve"> kanceliarijos t</w:t>
      </w:r>
      <w:r w:rsidR="00073525" w:rsidRPr="009F6AB3">
        <w:rPr>
          <w:szCs w:val="24"/>
        </w:rPr>
        <w:t>e</w:t>
      </w:r>
      <w:r w:rsidR="00073525">
        <w:rPr>
          <w:szCs w:val="24"/>
        </w:rPr>
        <w:t xml:space="preserve">isės aktų informacinėje sistemoje. </w:t>
      </w:r>
      <w:r w:rsidR="00073525" w:rsidRPr="006F4C4C">
        <w:t xml:space="preserve">Pastabas ir pasiūlymus </w:t>
      </w:r>
      <w:r w:rsidR="005C1AEC">
        <w:t xml:space="preserve">dėl </w:t>
      </w:r>
      <w:r w:rsidR="00073525">
        <w:t>Įs</w:t>
      </w:r>
      <w:r w:rsidR="00A573F5">
        <w:t>tat</w:t>
      </w:r>
      <w:r w:rsidR="00073525">
        <w:t xml:space="preserve">ymų </w:t>
      </w:r>
      <w:r w:rsidR="005C1AEC">
        <w:t>projektų</w:t>
      </w:r>
      <w:r w:rsidR="005C1AEC" w:rsidRPr="006F4C4C">
        <w:t xml:space="preserve"> </w:t>
      </w:r>
      <w:r w:rsidR="00073525" w:rsidRPr="006F4C4C">
        <w:t xml:space="preserve">prašome pateikti </w:t>
      </w:r>
      <w:r w:rsidR="00073525">
        <w:t xml:space="preserve">per </w:t>
      </w:r>
      <w:r w:rsidR="00073525" w:rsidRPr="00397825">
        <w:rPr>
          <w:b/>
          <w:bCs/>
        </w:rPr>
        <w:t>1</w:t>
      </w:r>
      <w:r w:rsidR="00FE774B">
        <w:rPr>
          <w:b/>
          <w:bCs/>
        </w:rPr>
        <w:t>2</w:t>
      </w:r>
      <w:r w:rsidR="00073525" w:rsidRPr="00397825">
        <w:rPr>
          <w:b/>
          <w:bCs/>
        </w:rPr>
        <w:t xml:space="preserve"> darbo dienų</w:t>
      </w:r>
      <w:r w:rsidR="00073525">
        <w:t xml:space="preserve"> nuo jų paskelbimo minėtoje sistemoje dienos.</w:t>
      </w:r>
    </w:p>
    <w:p w14:paraId="621CEEEC" w14:textId="702DE99D" w:rsidR="00CC1D6B" w:rsidRDefault="00CC1D6B" w:rsidP="007D2771">
      <w:pPr>
        <w:ind w:firstLine="720"/>
      </w:pPr>
      <w:r>
        <w:t>PRIDEDAMA</w:t>
      </w:r>
      <w:r w:rsidR="007D2771">
        <w:t>:</w:t>
      </w:r>
    </w:p>
    <w:p w14:paraId="2C68184F" w14:textId="4F227149" w:rsidR="007D2771" w:rsidRDefault="007D2771" w:rsidP="007D2771">
      <w:pPr>
        <w:pStyle w:val="Sraopastraipa"/>
        <w:numPr>
          <w:ilvl w:val="0"/>
          <w:numId w:val="2"/>
        </w:numPr>
        <w:tabs>
          <w:tab w:val="left" w:pos="993"/>
        </w:tabs>
        <w:ind w:left="0" w:firstLine="709"/>
        <w:contextualSpacing w:val="0"/>
      </w:pPr>
      <w:r>
        <w:t>Lietuvos Respublikos alternatyviųjų degalų įstatymo projektas, 1</w:t>
      </w:r>
      <w:r w:rsidR="004B3618">
        <w:t>8</w:t>
      </w:r>
      <w:r>
        <w:t xml:space="preserve"> lapų</w:t>
      </w:r>
      <w:r w:rsidR="000A2DA4">
        <w:t>.</w:t>
      </w:r>
    </w:p>
    <w:p w14:paraId="77178B92" w14:textId="35491D6D" w:rsidR="007D2771" w:rsidRDefault="007D2771" w:rsidP="007D2771">
      <w:pPr>
        <w:pStyle w:val="Sraopastraipa"/>
        <w:numPr>
          <w:ilvl w:val="0"/>
          <w:numId w:val="2"/>
        </w:numPr>
        <w:tabs>
          <w:tab w:val="left" w:pos="993"/>
        </w:tabs>
        <w:ind w:left="0" w:firstLine="709"/>
        <w:contextualSpacing w:val="0"/>
      </w:pPr>
      <w:r w:rsidRPr="007D2771">
        <w:t>Lietuvos Respublikos atsinaujinančių išteklių energetikos įstatymo Nr. X</w:t>
      </w:r>
      <w:r>
        <w:t>I</w:t>
      </w:r>
      <w:r w:rsidRPr="007D2771">
        <w:t xml:space="preserve">-1375 </w:t>
      </w:r>
      <w:r w:rsidR="004B3618" w:rsidRPr="00B0685C">
        <w:rPr>
          <w:szCs w:val="24"/>
        </w:rPr>
        <w:t>2, 5, 6, 8, 11, 12, 32, 35, 36, 37, 39, 51</w:t>
      </w:r>
      <w:r w:rsidR="004B3618">
        <w:rPr>
          <w:szCs w:val="24"/>
        </w:rPr>
        <w:t xml:space="preserve"> </w:t>
      </w:r>
      <w:r w:rsidR="004B3618" w:rsidRPr="00397825">
        <w:rPr>
          <w:szCs w:val="24"/>
        </w:rPr>
        <w:t>straipsnių pakeitimo</w:t>
      </w:r>
      <w:r w:rsidR="004B3618">
        <w:rPr>
          <w:szCs w:val="24"/>
        </w:rPr>
        <w:t xml:space="preserve"> </w:t>
      </w:r>
      <w:r w:rsidRPr="007D2771">
        <w:t>įstatym</w:t>
      </w:r>
      <w:r>
        <w:t>o</w:t>
      </w:r>
      <w:r w:rsidRPr="007D2771">
        <w:t xml:space="preserve"> projekt</w:t>
      </w:r>
      <w:r>
        <w:t xml:space="preserve">as, </w:t>
      </w:r>
      <w:r w:rsidR="00C81CEF">
        <w:t>2</w:t>
      </w:r>
      <w:r>
        <w:t xml:space="preserve"> lapai</w:t>
      </w:r>
      <w:r w:rsidR="00A76630">
        <w:t>.</w:t>
      </w:r>
    </w:p>
    <w:p w14:paraId="127C25A6" w14:textId="4752B3FF" w:rsidR="007D2771" w:rsidRDefault="007D2771" w:rsidP="007D2771">
      <w:pPr>
        <w:pStyle w:val="Sraopastraipa"/>
        <w:numPr>
          <w:ilvl w:val="0"/>
          <w:numId w:val="2"/>
        </w:numPr>
        <w:tabs>
          <w:tab w:val="left" w:pos="993"/>
        </w:tabs>
        <w:ind w:left="0" w:firstLine="709"/>
        <w:contextualSpacing w:val="0"/>
      </w:pPr>
      <w:r w:rsidRPr="007D2771">
        <w:t xml:space="preserve">Lietuvos Respublikos atsinaujinančių išteklių energetikos įstatymo </w:t>
      </w:r>
      <w:r w:rsidR="00C81CEF" w:rsidRPr="007D2771">
        <w:t>Nr. X</w:t>
      </w:r>
      <w:r w:rsidR="00C81CEF">
        <w:t>I</w:t>
      </w:r>
      <w:r w:rsidR="00C81CEF" w:rsidRPr="007D2771">
        <w:t xml:space="preserve">-1375 </w:t>
      </w:r>
      <w:r w:rsidR="00C81CEF" w:rsidRPr="00B0685C">
        <w:rPr>
          <w:szCs w:val="24"/>
        </w:rPr>
        <w:t>2, 5, 6, 8, 11, 12, 32, 35, 36, 37, 39, 51</w:t>
      </w:r>
      <w:r w:rsidR="00C81CEF">
        <w:rPr>
          <w:szCs w:val="24"/>
        </w:rPr>
        <w:t xml:space="preserve"> straipsnių pakeitimo </w:t>
      </w:r>
      <w:r w:rsidRPr="007D2771">
        <w:t>įstatym</w:t>
      </w:r>
      <w:r>
        <w:t>o</w:t>
      </w:r>
      <w:r w:rsidRPr="007D2771">
        <w:t xml:space="preserve"> projekt</w:t>
      </w:r>
      <w:r>
        <w:t xml:space="preserve">o lyginamasis variantas, </w:t>
      </w:r>
      <w:r w:rsidR="00C81CEF">
        <w:t>4</w:t>
      </w:r>
      <w:r>
        <w:t xml:space="preserve"> lapai</w:t>
      </w:r>
      <w:r w:rsidR="00A76630">
        <w:t>.</w:t>
      </w:r>
    </w:p>
    <w:p w14:paraId="4AD00797" w14:textId="1ED2F74B" w:rsidR="00C81CEF" w:rsidRPr="00C81CEF" w:rsidRDefault="00C81CEF" w:rsidP="007D2771">
      <w:pPr>
        <w:pStyle w:val="Sraopastraipa"/>
        <w:numPr>
          <w:ilvl w:val="0"/>
          <w:numId w:val="2"/>
        </w:numPr>
        <w:tabs>
          <w:tab w:val="left" w:pos="993"/>
        </w:tabs>
        <w:ind w:left="0" w:firstLine="709"/>
        <w:contextualSpacing w:val="0"/>
      </w:pPr>
      <w:r w:rsidRPr="007D2771">
        <w:t>Lietuvos Respublikos</w:t>
      </w:r>
      <w:r>
        <w:t xml:space="preserve"> </w:t>
      </w:r>
      <w:r w:rsidRPr="00AF00D7">
        <w:rPr>
          <w:szCs w:val="24"/>
        </w:rPr>
        <w:t>gamtinių dujų įstatymo N</w:t>
      </w:r>
      <w:r>
        <w:rPr>
          <w:szCs w:val="24"/>
        </w:rPr>
        <w:t>r</w:t>
      </w:r>
      <w:r w:rsidRPr="00AF00D7">
        <w:rPr>
          <w:szCs w:val="24"/>
        </w:rPr>
        <w:t xml:space="preserve">. VIII-1973 1 straipsnio pakeitimo įstatymo </w:t>
      </w:r>
      <w:r>
        <w:rPr>
          <w:szCs w:val="24"/>
        </w:rPr>
        <w:t>projektas, 1 lapas.</w:t>
      </w:r>
    </w:p>
    <w:p w14:paraId="1E65B22B" w14:textId="35CE65B7" w:rsidR="00C81CEF" w:rsidRDefault="00C81CEF" w:rsidP="007D2771">
      <w:pPr>
        <w:pStyle w:val="Sraopastraipa"/>
        <w:numPr>
          <w:ilvl w:val="0"/>
          <w:numId w:val="2"/>
        </w:numPr>
        <w:tabs>
          <w:tab w:val="left" w:pos="993"/>
        </w:tabs>
        <w:ind w:left="0" w:firstLine="709"/>
        <w:contextualSpacing w:val="0"/>
      </w:pPr>
      <w:r w:rsidRPr="007D2771">
        <w:t>Lietuvos Respublikos</w:t>
      </w:r>
      <w:r>
        <w:t xml:space="preserve"> </w:t>
      </w:r>
      <w:r w:rsidRPr="00AF00D7">
        <w:rPr>
          <w:szCs w:val="24"/>
        </w:rPr>
        <w:t>gamtinių dujų įstatymo N</w:t>
      </w:r>
      <w:r>
        <w:rPr>
          <w:szCs w:val="24"/>
        </w:rPr>
        <w:t>r</w:t>
      </w:r>
      <w:r w:rsidRPr="00AF00D7">
        <w:rPr>
          <w:szCs w:val="24"/>
        </w:rPr>
        <w:t xml:space="preserve">. VIII-1973 1 straipsnio pakeitimo įstatymo </w:t>
      </w:r>
      <w:r>
        <w:rPr>
          <w:szCs w:val="24"/>
        </w:rPr>
        <w:t xml:space="preserve">projekto lyginamasis variantas, 1 lapas. </w:t>
      </w:r>
    </w:p>
    <w:p w14:paraId="2CC9E6F7" w14:textId="172F0059" w:rsidR="007D2771" w:rsidRDefault="007D2771" w:rsidP="007D2771">
      <w:pPr>
        <w:pStyle w:val="Sraopastraipa"/>
        <w:numPr>
          <w:ilvl w:val="0"/>
          <w:numId w:val="2"/>
        </w:numPr>
        <w:tabs>
          <w:tab w:val="left" w:pos="993"/>
        </w:tabs>
        <w:ind w:left="0" w:firstLine="709"/>
        <w:contextualSpacing w:val="0"/>
      </w:pPr>
      <w:r>
        <w:t xml:space="preserve">Įstatymų projektų aiškinamasis raštas, </w:t>
      </w:r>
      <w:r w:rsidR="00C81CEF">
        <w:t>10</w:t>
      </w:r>
      <w:r>
        <w:t xml:space="preserve"> lap</w:t>
      </w:r>
      <w:r w:rsidR="00C81CEF">
        <w:t>ų</w:t>
      </w:r>
      <w:r w:rsidR="00A76630">
        <w:t>.</w:t>
      </w:r>
    </w:p>
    <w:p w14:paraId="478A4941" w14:textId="3765614E" w:rsidR="007D2771" w:rsidRDefault="007D2771" w:rsidP="007D2771">
      <w:pPr>
        <w:pStyle w:val="Sraopastraipa"/>
        <w:numPr>
          <w:ilvl w:val="0"/>
          <w:numId w:val="2"/>
        </w:numPr>
        <w:tabs>
          <w:tab w:val="left" w:pos="993"/>
        </w:tabs>
        <w:ind w:left="0" w:firstLine="709"/>
        <w:contextualSpacing w:val="0"/>
      </w:pPr>
      <w:r>
        <w:t xml:space="preserve">Numatomo teisinio reguliavimo poveikio vertinimo pažyma, </w:t>
      </w:r>
      <w:r w:rsidR="00C81CEF">
        <w:t>3</w:t>
      </w:r>
      <w:r>
        <w:t xml:space="preserve"> lapai</w:t>
      </w:r>
      <w:r w:rsidR="00A76630">
        <w:t>.</w:t>
      </w:r>
    </w:p>
    <w:p w14:paraId="2D33BA2F" w14:textId="21AB371E" w:rsidR="007D2771" w:rsidRDefault="007D2771" w:rsidP="007D2771">
      <w:pPr>
        <w:pStyle w:val="Sraopastraipa"/>
        <w:numPr>
          <w:ilvl w:val="0"/>
          <w:numId w:val="2"/>
        </w:numPr>
        <w:tabs>
          <w:tab w:val="left" w:pos="993"/>
        </w:tabs>
        <w:ind w:left="0" w:firstLine="709"/>
        <w:contextualSpacing w:val="0"/>
      </w:pPr>
      <w:r>
        <w:t xml:space="preserve">Administracinės naštos vertinimo ataskaita, </w:t>
      </w:r>
      <w:r w:rsidR="00DA5A07" w:rsidRPr="00DA5A07">
        <w:t>3</w:t>
      </w:r>
      <w:r w:rsidRPr="00DA5A07">
        <w:t xml:space="preserve"> lapai</w:t>
      </w:r>
      <w:r w:rsidR="000A2DA4" w:rsidRPr="00DA5A07">
        <w:t>.</w:t>
      </w:r>
    </w:p>
    <w:p w14:paraId="1988BDD8" w14:textId="77777777" w:rsidR="00C81CEF" w:rsidRDefault="007D2771" w:rsidP="007D2771">
      <w:pPr>
        <w:pStyle w:val="Sraopastraipa"/>
        <w:numPr>
          <w:ilvl w:val="0"/>
          <w:numId w:val="2"/>
        </w:numPr>
        <w:tabs>
          <w:tab w:val="left" w:pos="993"/>
        </w:tabs>
        <w:ind w:left="0" w:firstLine="709"/>
        <w:contextualSpacing w:val="0"/>
      </w:pPr>
      <w:r>
        <w:t>Lietuvos Respublikos Vyriausybės nutarimo „D</w:t>
      </w:r>
      <w:r w:rsidRPr="007D2771">
        <w:t xml:space="preserve">ėl </w:t>
      </w:r>
      <w:bookmarkStart w:id="1" w:name="_Hlk40952261"/>
      <w:r w:rsidR="00C81CEF" w:rsidRPr="004D494F">
        <w:t xml:space="preserve">Lietuvos Respublikos alternatyviųjų degalų įstatymo, Lietuvos Respublikos atsinaujinančių išteklių energetikos įstatymo Nr. XI-1375 </w:t>
      </w:r>
      <w:r w:rsidR="00C81CEF" w:rsidRPr="004D494F">
        <w:rPr>
          <w:caps/>
        </w:rPr>
        <w:t>2, 5, 6, 8, 11,</w:t>
      </w:r>
      <w:r w:rsidR="00C81CEF">
        <w:rPr>
          <w:caps/>
        </w:rPr>
        <w:t xml:space="preserve"> </w:t>
      </w:r>
      <w:r w:rsidR="00C81CEF" w:rsidRPr="004D494F">
        <w:rPr>
          <w:caps/>
        </w:rPr>
        <w:t xml:space="preserve">12, 32, 35, 36, 37, 39, 51 </w:t>
      </w:r>
      <w:r w:rsidR="00C81CEF" w:rsidRPr="004D494F">
        <w:t>straipsnių pakeitimo įstatymo</w:t>
      </w:r>
      <w:bookmarkEnd w:id="1"/>
      <w:r w:rsidR="00C81CEF" w:rsidRPr="004D494F">
        <w:t xml:space="preserve"> ir Lietuvos Respublikos gamtinių dujų įstatymo Nr. </w:t>
      </w:r>
      <w:r w:rsidR="00C81CEF" w:rsidRPr="004D494F">
        <w:rPr>
          <w:color w:val="000000"/>
        </w:rPr>
        <w:t>VIII-1973 1 straipsnio pakeitimo įstatymo</w:t>
      </w:r>
      <w:r w:rsidR="00C81CEF" w:rsidRPr="004D494F">
        <w:t xml:space="preserve"> </w:t>
      </w:r>
      <w:r w:rsidRPr="007D2771">
        <w:t xml:space="preserve">projektų pateikimo </w:t>
      </w:r>
      <w:r>
        <w:t>L</w:t>
      </w:r>
      <w:r w:rsidRPr="007D2771">
        <w:t xml:space="preserve">ietuvos </w:t>
      </w:r>
      <w:r>
        <w:t>R</w:t>
      </w:r>
      <w:r w:rsidRPr="007D2771">
        <w:t xml:space="preserve">espublikos </w:t>
      </w:r>
      <w:r>
        <w:t>S</w:t>
      </w:r>
      <w:r w:rsidRPr="007D2771">
        <w:t>eimui</w:t>
      </w:r>
      <w:r w:rsidR="00A76630">
        <w:t>“</w:t>
      </w:r>
      <w:r>
        <w:t xml:space="preserve"> projektas, 1 lapas.</w:t>
      </w:r>
    </w:p>
    <w:p w14:paraId="338A2566" w14:textId="09BBBB93" w:rsidR="007D2771" w:rsidRDefault="00C81CEF" w:rsidP="00C81CEF">
      <w:pPr>
        <w:pStyle w:val="Sraopastraipa"/>
        <w:numPr>
          <w:ilvl w:val="0"/>
          <w:numId w:val="2"/>
        </w:numPr>
        <w:tabs>
          <w:tab w:val="left" w:pos="993"/>
        </w:tabs>
        <w:ind w:left="0" w:firstLine="567"/>
        <w:contextualSpacing w:val="0"/>
      </w:pPr>
      <w:r w:rsidRPr="004D494F">
        <w:t xml:space="preserve">Lietuvos Respublikos alternatyviųjų degalų įstatymo, Lietuvos Respublikos atsinaujinančių išteklių energetikos įstatymo Nr. XI-1375 </w:t>
      </w:r>
      <w:r w:rsidRPr="004D494F">
        <w:rPr>
          <w:caps/>
        </w:rPr>
        <w:t>2, 5, 6, 8, 11,</w:t>
      </w:r>
      <w:r>
        <w:rPr>
          <w:caps/>
        </w:rPr>
        <w:t xml:space="preserve"> </w:t>
      </w:r>
      <w:r w:rsidRPr="004D494F">
        <w:rPr>
          <w:caps/>
        </w:rPr>
        <w:t xml:space="preserve">12, 32, 35, 36, 37, 39, 51 </w:t>
      </w:r>
      <w:r w:rsidRPr="004D494F">
        <w:t>straipsnių pakeitimo įstatymo</w:t>
      </w:r>
      <w:r>
        <w:t xml:space="preserve"> projektų derinimo pažyma, </w:t>
      </w:r>
      <w:r w:rsidR="00DA5A07">
        <w:t>34</w:t>
      </w:r>
      <w:r>
        <w:t xml:space="preserve"> lapai. </w:t>
      </w:r>
      <w:r w:rsidR="007D2771">
        <w:t xml:space="preserve"> </w:t>
      </w:r>
    </w:p>
    <w:p w14:paraId="39163367" w14:textId="7E6CB5D5" w:rsidR="000A2DA4" w:rsidRDefault="000A2DA4" w:rsidP="00C81CEF">
      <w:pPr>
        <w:pStyle w:val="Sraopastraipa"/>
        <w:numPr>
          <w:ilvl w:val="0"/>
          <w:numId w:val="2"/>
        </w:numPr>
        <w:tabs>
          <w:tab w:val="left" w:pos="993"/>
        </w:tabs>
        <w:ind w:left="0" w:firstLine="567"/>
        <w:contextualSpacing w:val="0"/>
      </w:pPr>
      <w:r w:rsidRPr="000A2DA4">
        <w:t>Europos Parlamento ir Tarybos direktyv</w:t>
      </w:r>
      <w:r>
        <w:t>os</w:t>
      </w:r>
      <w:r w:rsidRPr="000A2DA4">
        <w:t xml:space="preserve"> 2014/94/ES dėl alternatyviųjų degalų infrastruktūros diegimo</w:t>
      </w:r>
      <w:r>
        <w:t xml:space="preserve"> ir L</w:t>
      </w:r>
      <w:r w:rsidRPr="000A2DA4">
        <w:t xml:space="preserve">ietuvos </w:t>
      </w:r>
      <w:r>
        <w:t>R</w:t>
      </w:r>
      <w:r w:rsidRPr="000A2DA4">
        <w:t>espublikos nacionalinės teisės aktų atitikties lentelė</w:t>
      </w:r>
      <w:r>
        <w:t xml:space="preserve">, 36 lapai. </w:t>
      </w:r>
    </w:p>
    <w:p w14:paraId="547166C8" w14:textId="77777777" w:rsidR="00C302BF" w:rsidRDefault="000A2DA4" w:rsidP="00C81CEF">
      <w:pPr>
        <w:pStyle w:val="Sraopastraipa"/>
        <w:numPr>
          <w:ilvl w:val="0"/>
          <w:numId w:val="2"/>
        </w:numPr>
        <w:tabs>
          <w:tab w:val="left" w:pos="993"/>
        </w:tabs>
        <w:ind w:left="0" w:firstLine="567"/>
        <w:contextualSpacing w:val="0"/>
      </w:pPr>
      <w:r w:rsidRPr="000A2DA4">
        <w:t>Europos Parlamento ir Tarybos direktyv</w:t>
      </w:r>
      <w:r>
        <w:t>os</w:t>
      </w:r>
      <w:r w:rsidRPr="000A2DA4">
        <w:t xml:space="preserve"> 201</w:t>
      </w:r>
      <w:r>
        <w:t>9</w:t>
      </w:r>
      <w:r w:rsidRPr="000A2DA4">
        <w:t>/</w:t>
      </w:r>
      <w:r>
        <w:t>1161</w:t>
      </w:r>
      <w:r w:rsidRPr="000A2DA4">
        <w:t>/ES</w:t>
      </w:r>
      <w:r>
        <w:t>,</w:t>
      </w:r>
      <w:r w:rsidRPr="000A2DA4">
        <w:t xml:space="preserve"> kuria iš dalies keičiama Direktyva 2009/33/EB dėl skatinimo naudoti netaršias ir efektyviai energiją vartojančias kelių transporto priemones</w:t>
      </w:r>
      <w:r>
        <w:t>, ir L</w:t>
      </w:r>
      <w:r w:rsidRPr="000A2DA4">
        <w:t xml:space="preserve">ietuvos </w:t>
      </w:r>
      <w:r>
        <w:t>R</w:t>
      </w:r>
      <w:r w:rsidRPr="000A2DA4">
        <w:t>espublikos nacionalinės teisės aktų atitikties lentelė</w:t>
      </w:r>
      <w:r>
        <w:t>, 7 lapai.</w:t>
      </w:r>
    </w:p>
    <w:p w14:paraId="4F4089B8" w14:textId="66365D5C" w:rsidR="00C302BF" w:rsidRDefault="00C302BF" w:rsidP="00C81CEF">
      <w:pPr>
        <w:pStyle w:val="Sraopastraipa"/>
        <w:numPr>
          <w:ilvl w:val="0"/>
          <w:numId w:val="2"/>
        </w:numPr>
        <w:tabs>
          <w:tab w:val="left" w:pos="993"/>
        </w:tabs>
        <w:ind w:left="0" w:firstLine="567"/>
        <w:contextualSpacing w:val="0"/>
      </w:pPr>
      <w:r w:rsidRPr="000A2DA4">
        <w:t>Europos Parlamento ir Tarybos direktyv</w:t>
      </w:r>
      <w:r>
        <w:t>os</w:t>
      </w:r>
      <w:r w:rsidRPr="000A2DA4">
        <w:t xml:space="preserve"> 201</w:t>
      </w:r>
      <w:r>
        <w:t>8</w:t>
      </w:r>
      <w:r w:rsidRPr="000A2DA4">
        <w:t>/</w:t>
      </w:r>
      <w:r>
        <w:t>2001</w:t>
      </w:r>
      <w:r w:rsidRPr="000A2DA4">
        <w:t xml:space="preserve">/ES </w:t>
      </w:r>
      <w:r w:rsidRPr="00C302BF">
        <w:t>dėl skatinimo naudoti atsinaujinančiųjų išteklių energiją</w:t>
      </w:r>
      <w:r>
        <w:t xml:space="preserve"> ir L</w:t>
      </w:r>
      <w:r w:rsidRPr="000A2DA4">
        <w:t xml:space="preserve">ietuvos </w:t>
      </w:r>
      <w:r>
        <w:t>R</w:t>
      </w:r>
      <w:r w:rsidRPr="000A2DA4">
        <w:t>espublikos nacionalinės teisės aktų atitikties lentelė</w:t>
      </w:r>
      <w:r>
        <w:t>, 189 lapai.</w:t>
      </w:r>
    </w:p>
    <w:p w14:paraId="70D1A2EC" w14:textId="77777777" w:rsidR="000A2DA4" w:rsidRDefault="000A2DA4" w:rsidP="00C302BF">
      <w:pPr>
        <w:pStyle w:val="Sraopastraipa"/>
        <w:tabs>
          <w:tab w:val="left" w:pos="993"/>
        </w:tabs>
        <w:ind w:left="709"/>
        <w:contextualSpacing w:val="0"/>
      </w:pPr>
    </w:p>
    <w:p w14:paraId="2FB061A1" w14:textId="77777777" w:rsidR="00C81CEF" w:rsidRDefault="00C81CEF" w:rsidP="001C3E0A"/>
    <w:p w14:paraId="3F214D28" w14:textId="7B99D843" w:rsidR="00073525" w:rsidRDefault="00073525" w:rsidP="001C3E0A"/>
    <w:p w14:paraId="580A6F49" w14:textId="458C0B2F" w:rsidR="00073525" w:rsidRDefault="00073525" w:rsidP="001C3E0A">
      <w:r>
        <w:t xml:space="preserve">Energetikos viceministras                                                                        </w:t>
      </w:r>
      <w:r w:rsidR="00E70ED9">
        <w:t xml:space="preserve">                   </w:t>
      </w:r>
      <w:r>
        <w:t xml:space="preserve">  </w:t>
      </w:r>
      <w:r w:rsidR="007D2771">
        <w:t>Rytis</w:t>
      </w:r>
      <w:r>
        <w:t xml:space="preserve"> </w:t>
      </w:r>
      <w:r w:rsidR="007D2771">
        <w:t>Kėvelaitis</w:t>
      </w:r>
    </w:p>
    <w:p w14:paraId="528EB961" w14:textId="77777777" w:rsidR="00753437" w:rsidRPr="002A602B" w:rsidRDefault="00753437" w:rsidP="00753437">
      <w:pPr>
        <w:spacing w:after="160" w:line="259" w:lineRule="auto"/>
        <w:jc w:val="left"/>
        <w:rPr>
          <w:rFonts w:ascii="Calibri" w:eastAsia="Calibri" w:hAnsi="Calibri"/>
          <w:sz w:val="22"/>
          <w:szCs w:val="22"/>
          <w:lang w:val="fr-FR"/>
        </w:rPr>
      </w:pPr>
    </w:p>
    <w:p w14:paraId="2DFA4BE0" w14:textId="0B1FE9FA" w:rsidR="00753437" w:rsidRDefault="00753437" w:rsidP="004F6D3A">
      <w:pPr>
        <w:jc w:val="left"/>
        <w:rPr>
          <w:b/>
          <w:szCs w:val="24"/>
        </w:rPr>
      </w:pPr>
    </w:p>
    <w:p w14:paraId="7DEE2CE9" w14:textId="353DE68C" w:rsidR="007D2771" w:rsidRPr="007D2771" w:rsidRDefault="007D2771" w:rsidP="007D2771">
      <w:pPr>
        <w:rPr>
          <w:szCs w:val="24"/>
        </w:rPr>
      </w:pPr>
    </w:p>
    <w:p w14:paraId="02B7D3A5" w14:textId="72FC9913" w:rsidR="007D2771" w:rsidRDefault="007D2771" w:rsidP="007D2771">
      <w:pPr>
        <w:rPr>
          <w:szCs w:val="24"/>
        </w:rPr>
      </w:pPr>
    </w:p>
    <w:p w14:paraId="5F89530E" w14:textId="77777777" w:rsidR="002344A0" w:rsidRDefault="002344A0" w:rsidP="007D2771">
      <w:pPr>
        <w:rPr>
          <w:b/>
          <w:szCs w:val="24"/>
        </w:rPr>
      </w:pPr>
    </w:p>
    <w:p w14:paraId="1AC46E56" w14:textId="77777777" w:rsidR="007F382D" w:rsidRDefault="007F382D" w:rsidP="007D2771">
      <w:pPr>
        <w:rPr>
          <w:szCs w:val="24"/>
        </w:rPr>
      </w:pPr>
    </w:p>
    <w:p w14:paraId="5B397FBD" w14:textId="77777777" w:rsidR="007F382D" w:rsidRDefault="007F382D" w:rsidP="007D2771">
      <w:pPr>
        <w:rPr>
          <w:szCs w:val="24"/>
        </w:rPr>
      </w:pPr>
    </w:p>
    <w:p w14:paraId="4E9720AC" w14:textId="1E0115D1" w:rsidR="007D2771" w:rsidRDefault="007D2771" w:rsidP="007D2771">
      <w:pPr>
        <w:rPr>
          <w:szCs w:val="24"/>
        </w:rPr>
      </w:pPr>
      <w:r w:rsidRPr="00397825">
        <w:rPr>
          <w:szCs w:val="24"/>
        </w:rPr>
        <w:t>Aurimas Salapėta</w:t>
      </w:r>
      <w:r w:rsidR="007F382D">
        <w:rPr>
          <w:szCs w:val="24"/>
        </w:rPr>
        <w:t>,</w:t>
      </w:r>
      <w:r w:rsidRPr="00397825">
        <w:rPr>
          <w:szCs w:val="24"/>
        </w:rPr>
        <w:t xml:space="preserve"> tel. </w:t>
      </w:r>
      <w:r w:rsidR="007F382D">
        <w:rPr>
          <w:szCs w:val="24"/>
        </w:rPr>
        <w:t>(</w:t>
      </w:r>
      <w:r w:rsidRPr="00397825">
        <w:rPr>
          <w:szCs w:val="24"/>
        </w:rPr>
        <w:t>8 5</w:t>
      </w:r>
      <w:r w:rsidR="007F382D">
        <w:rPr>
          <w:szCs w:val="24"/>
        </w:rPr>
        <w:t>)</w:t>
      </w:r>
      <w:r w:rsidRPr="00397825">
        <w:rPr>
          <w:szCs w:val="24"/>
        </w:rPr>
        <w:t xml:space="preserve"> 203 4667</w:t>
      </w:r>
      <w:r w:rsidR="00A76630">
        <w:rPr>
          <w:szCs w:val="24"/>
        </w:rPr>
        <w:t xml:space="preserve">, </w:t>
      </w:r>
      <w:proofErr w:type="spellStart"/>
      <w:r w:rsidR="00A76630">
        <w:rPr>
          <w:szCs w:val="24"/>
        </w:rPr>
        <w:t>papild</w:t>
      </w:r>
      <w:proofErr w:type="spellEnd"/>
      <w:r w:rsidR="00A76630">
        <w:rPr>
          <w:szCs w:val="24"/>
        </w:rPr>
        <w:t>.</w:t>
      </w:r>
      <w:r w:rsidRPr="00397825">
        <w:rPr>
          <w:szCs w:val="24"/>
        </w:rPr>
        <w:t xml:space="preserve"> 3, el. p. </w:t>
      </w:r>
      <w:hyperlink r:id="rId19" w:history="1">
        <w:r w:rsidRPr="00070ACE">
          <w:rPr>
            <w:rStyle w:val="Hipersaitas"/>
            <w:szCs w:val="24"/>
          </w:rPr>
          <w:t>aurimas.salapeta@enmin.lt</w:t>
        </w:r>
      </w:hyperlink>
      <w:r>
        <w:rPr>
          <w:szCs w:val="24"/>
        </w:rPr>
        <w:t xml:space="preserve">) </w:t>
      </w:r>
    </w:p>
    <w:p w14:paraId="77290BF8" w14:textId="77777777" w:rsidR="00A76630" w:rsidRDefault="00A76630" w:rsidP="00C81CEF">
      <w:pPr>
        <w:tabs>
          <w:tab w:val="left" w:pos="284"/>
          <w:tab w:val="left" w:pos="1418"/>
          <w:tab w:val="left" w:pos="2410"/>
          <w:tab w:val="left" w:pos="3402"/>
          <w:tab w:val="left" w:pos="7088"/>
          <w:tab w:val="left" w:pos="9498"/>
        </w:tabs>
        <w:rPr>
          <w:b/>
        </w:rPr>
      </w:pPr>
    </w:p>
    <w:p w14:paraId="0C84007D" w14:textId="71816E7F" w:rsidR="007D2771" w:rsidRDefault="007D2771" w:rsidP="007D2771">
      <w:pPr>
        <w:tabs>
          <w:tab w:val="left" w:pos="284"/>
          <w:tab w:val="left" w:pos="1418"/>
          <w:tab w:val="left" w:pos="2410"/>
          <w:tab w:val="left" w:pos="3402"/>
          <w:tab w:val="left" w:pos="7088"/>
          <w:tab w:val="left" w:pos="9498"/>
        </w:tabs>
        <w:jc w:val="center"/>
        <w:rPr>
          <w:b/>
          <w:szCs w:val="24"/>
        </w:rPr>
      </w:pPr>
      <w:r>
        <w:rPr>
          <w:b/>
        </w:rPr>
        <w:lastRenderedPageBreak/>
        <w:t>Lietuvos Respublikos energetikos ministerijos</w:t>
      </w:r>
      <w:r>
        <w:rPr>
          <w:b/>
        </w:rPr>
        <w:br/>
        <w:t>2020-0</w:t>
      </w:r>
      <w:r w:rsidR="00D9719B">
        <w:rPr>
          <w:b/>
        </w:rPr>
        <w:t>5</w:t>
      </w:r>
      <w:r>
        <w:rPr>
          <w:b/>
        </w:rPr>
        <w:t xml:space="preserve"> -     rašto Nr.</w:t>
      </w:r>
      <w:r>
        <w:rPr>
          <w:b/>
          <w:szCs w:val="24"/>
        </w:rPr>
        <w:t xml:space="preserve"> </w:t>
      </w:r>
    </w:p>
    <w:p w14:paraId="3F138404" w14:textId="77777777" w:rsidR="007D2771" w:rsidRDefault="007D2771" w:rsidP="007D2771">
      <w:pPr>
        <w:tabs>
          <w:tab w:val="left" w:pos="284"/>
          <w:tab w:val="left" w:pos="1418"/>
          <w:tab w:val="left" w:pos="2410"/>
          <w:tab w:val="left" w:pos="3402"/>
          <w:tab w:val="left" w:pos="7088"/>
          <w:tab w:val="left" w:pos="9498"/>
        </w:tabs>
        <w:jc w:val="center"/>
        <w:rPr>
          <w:b/>
        </w:rPr>
      </w:pPr>
      <w:r>
        <w:rPr>
          <w:b/>
        </w:rPr>
        <w:t>adresatų sąrašas</w:t>
      </w:r>
    </w:p>
    <w:p w14:paraId="6ABC67AA" w14:textId="77777777" w:rsidR="007D2771" w:rsidRDefault="007D2771" w:rsidP="007D2771"/>
    <w:p w14:paraId="58E1D945" w14:textId="77777777" w:rsidR="007D2771" w:rsidRDefault="007D2771" w:rsidP="007D2771">
      <w:pPr>
        <w:ind w:left="720"/>
        <w:rPr>
          <w:b/>
        </w:rPr>
      </w:pPr>
    </w:p>
    <w:p w14:paraId="5B0AB156" w14:textId="77777777" w:rsidR="002A602B" w:rsidRDefault="002A602B" w:rsidP="007D2771">
      <w:pPr>
        <w:numPr>
          <w:ilvl w:val="0"/>
          <w:numId w:val="3"/>
        </w:numPr>
      </w:pPr>
      <w:r w:rsidRPr="0095523A">
        <w:t>Lietuvos Respublikos aplinkos ministerijai</w:t>
      </w:r>
    </w:p>
    <w:p w14:paraId="444218B1" w14:textId="77777777" w:rsidR="002A602B" w:rsidRPr="0095523A" w:rsidRDefault="002A602B" w:rsidP="007D2771">
      <w:pPr>
        <w:numPr>
          <w:ilvl w:val="0"/>
          <w:numId w:val="3"/>
        </w:numPr>
      </w:pPr>
      <w:r w:rsidRPr="0095523A">
        <w:t xml:space="preserve">Lietuvos Respublikos </w:t>
      </w:r>
      <w:r>
        <w:t>ekonomikos ir inovacijų</w:t>
      </w:r>
      <w:r w:rsidRPr="005B44B7">
        <w:t xml:space="preserve"> </w:t>
      </w:r>
      <w:r w:rsidRPr="0095523A">
        <w:t>ministerijai</w:t>
      </w:r>
    </w:p>
    <w:p w14:paraId="36BA2015" w14:textId="77777777" w:rsidR="002A602B" w:rsidRPr="0095523A" w:rsidRDefault="002A602B" w:rsidP="007D2771">
      <w:pPr>
        <w:numPr>
          <w:ilvl w:val="0"/>
          <w:numId w:val="3"/>
        </w:numPr>
      </w:pPr>
      <w:r w:rsidRPr="0095523A">
        <w:t>Lietuvos Respublikos finansų ministerijai</w:t>
      </w:r>
    </w:p>
    <w:p w14:paraId="1D6DA10B" w14:textId="77777777" w:rsidR="002A602B" w:rsidRDefault="002A602B" w:rsidP="007D2771">
      <w:pPr>
        <w:numPr>
          <w:ilvl w:val="0"/>
          <w:numId w:val="3"/>
        </w:numPr>
      </w:pPr>
      <w:r>
        <w:t>Lietuvos Respublikos krašto apsaugos ministerijai</w:t>
      </w:r>
    </w:p>
    <w:p w14:paraId="11C7ED8E" w14:textId="77777777" w:rsidR="002A602B" w:rsidRDefault="002A602B" w:rsidP="007D2771">
      <w:pPr>
        <w:numPr>
          <w:ilvl w:val="0"/>
          <w:numId w:val="3"/>
        </w:numPr>
      </w:pPr>
      <w:r>
        <w:t>Lietuvos Respublikos kultūros ministerijai</w:t>
      </w:r>
    </w:p>
    <w:p w14:paraId="3DF109CC" w14:textId="77777777" w:rsidR="002A602B" w:rsidRDefault="002A602B" w:rsidP="007D2771">
      <w:pPr>
        <w:numPr>
          <w:ilvl w:val="0"/>
          <w:numId w:val="3"/>
        </w:numPr>
      </w:pPr>
      <w:r>
        <w:t>Lietuvos Respublikos socialinės apsaugos ir darbo ministerijai</w:t>
      </w:r>
    </w:p>
    <w:p w14:paraId="6311AD33" w14:textId="77777777" w:rsidR="002A602B" w:rsidRDefault="002A602B" w:rsidP="007D2771">
      <w:pPr>
        <w:numPr>
          <w:ilvl w:val="0"/>
          <w:numId w:val="3"/>
        </w:numPr>
      </w:pPr>
      <w:r>
        <w:t>Lietuvos Respublikos susisiekimo ministerijai</w:t>
      </w:r>
    </w:p>
    <w:p w14:paraId="382E726B" w14:textId="77777777" w:rsidR="002A602B" w:rsidRDefault="002A602B" w:rsidP="007D2771">
      <w:pPr>
        <w:numPr>
          <w:ilvl w:val="0"/>
          <w:numId w:val="3"/>
        </w:numPr>
      </w:pPr>
      <w:r w:rsidRPr="0095523A">
        <w:t>Lietuvos Respublikos</w:t>
      </w:r>
      <w:r>
        <w:t xml:space="preserve"> sveikatos apsaugos ministerijai</w:t>
      </w:r>
    </w:p>
    <w:p w14:paraId="68E83422" w14:textId="77777777" w:rsidR="002A602B" w:rsidRDefault="002A602B" w:rsidP="007D2771">
      <w:pPr>
        <w:numPr>
          <w:ilvl w:val="0"/>
          <w:numId w:val="3"/>
        </w:numPr>
      </w:pPr>
      <w:r w:rsidRPr="0095523A">
        <w:t>Lietuvos Respublikos</w:t>
      </w:r>
      <w:r>
        <w:t xml:space="preserve"> švietimo, mokslo ir sporto ministerijai</w:t>
      </w:r>
    </w:p>
    <w:p w14:paraId="2F24DE36" w14:textId="77777777" w:rsidR="002A602B" w:rsidRPr="0095523A" w:rsidRDefault="002A602B" w:rsidP="007D2771">
      <w:pPr>
        <w:numPr>
          <w:ilvl w:val="0"/>
          <w:numId w:val="3"/>
        </w:numPr>
      </w:pPr>
      <w:r w:rsidRPr="0095523A">
        <w:t>Lietuvos Respublikos teisingumo ministerijai</w:t>
      </w:r>
    </w:p>
    <w:p w14:paraId="346D79A3" w14:textId="77777777" w:rsidR="002A602B" w:rsidRDefault="002A602B" w:rsidP="007D2771">
      <w:pPr>
        <w:numPr>
          <w:ilvl w:val="0"/>
          <w:numId w:val="3"/>
        </w:numPr>
      </w:pPr>
      <w:r>
        <w:t>Lietuvos Respublikos užsienio reikalų ministerijai</w:t>
      </w:r>
    </w:p>
    <w:p w14:paraId="66E028A5" w14:textId="77777777" w:rsidR="002A602B" w:rsidRPr="0095523A" w:rsidRDefault="002A602B" w:rsidP="007D2771">
      <w:pPr>
        <w:numPr>
          <w:ilvl w:val="0"/>
          <w:numId w:val="3"/>
        </w:numPr>
      </w:pPr>
      <w:r w:rsidRPr="0095523A">
        <w:t>Lietuvos Respublikos</w:t>
      </w:r>
      <w:r>
        <w:t xml:space="preserve"> vidaus reikalų ministerijai</w:t>
      </w:r>
    </w:p>
    <w:p w14:paraId="40843841" w14:textId="77777777" w:rsidR="002A602B" w:rsidRDefault="002A602B" w:rsidP="007D2771">
      <w:pPr>
        <w:numPr>
          <w:ilvl w:val="0"/>
          <w:numId w:val="3"/>
        </w:numPr>
      </w:pPr>
      <w:r w:rsidRPr="0095523A">
        <w:t>Lietuvos Respublikos žemės ūkio ministerijai</w:t>
      </w:r>
    </w:p>
    <w:p w14:paraId="40A14D52" w14:textId="584E974B" w:rsidR="007D2771" w:rsidRPr="002A602B" w:rsidRDefault="007D2771" w:rsidP="007D2771">
      <w:pPr>
        <w:numPr>
          <w:ilvl w:val="0"/>
          <w:numId w:val="3"/>
        </w:numPr>
      </w:pPr>
      <w:bookmarkStart w:id="2" w:name="_Hlk34402620"/>
      <w:r>
        <w:rPr>
          <w:szCs w:val="24"/>
          <w:lang w:eastAsia="en-GB"/>
        </w:rPr>
        <w:t>Valstybinei energetikos reguliavimo tarybai</w:t>
      </w:r>
    </w:p>
    <w:p w14:paraId="5A0F01F8" w14:textId="6F8F8EF8" w:rsidR="002A602B" w:rsidRPr="002A602B" w:rsidRDefault="002A602B" w:rsidP="007D2771">
      <w:pPr>
        <w:numPr>
          <w:ilvl w:val="0"/>
          <w:numId w:val="3"/>
        </w:numPr>
      </w:pPr>
      <w:r>
        <w:rPr>
          <w:szCs w:val="24"/>
          <w:lang w:eastAsia="en-GB"/>
        </w:rPr>
        <w:t>Lietuvos energetikos agentūrai</w:t>
      </w:r>
    </w:p>
    <w:p w14:paraId="716CA086" w14:textId="0E39BC05" w:rsidR="002A602B" w:rsidRPr="002A602B" w:rsidRDefault="002A602B" w:rsidP="007D2771">
      <w:pPr>
        <w:numPr>
          <w:ilvl w:val="0"/>
          <w:numId w:val="3"/>
        </w:numPr>
      </w:pPr>
      <w:r>
        <w:rPr>
          <w:szCs w:val="24"/>
          <w:lang w:eastAsia="en-GB"/>
        </w:rPr>
        <w:t>Lietuvos energetikos institutui</w:t>
      </w:r>
    </w:p>
    <w:p w14:paraId="45054FE8" w14:textId="2AAEBD68" w:rsidR="002A602B" w:rsidRDefault="002A602B" w:rsidP="007D2771">
      <w:pPr>
        <w:numPr>
          <w:ilvl w:val="0"/>
          <w:numId w:val="3"/>
        </w:numPr>
      </w:pPr>
      <w:r w:rsidRPr="002A602B">
        <w:t>Lietuvos automobilių kelių direkcija</w:t>
      </w:r>
      <w:r>
        <w:t>i</w:t>
      </w:r>
      <w:r w:rsidRPr="002A602B">
        <w:t xml:space="preserve"> prie </w:t>
      </w:r>
      <w:r w:rsidR="00646FA7">
        <w:t>S</w:t>
      </w:r>
      <w:r w:rsidRPr="002A602B">
        <w:t>usisiekimo ministerijos</w:t>
      </w:r>
    </w:p>
    <w:p w14:paraId="1D49935E" w14:textId="71A200CA" w:rsidR="002A602B" w:rsidRDefault="002A602B" w:rsidP="007D2771">
      <w:pPr>
        <w:numPr>
          <w:ilvl w:val="0"/>
          <w:numId w:val="3"/>
        </w:numPr>
      </w:pPr>
      <w:r w:rsidRPr="002A602B">
        <w:t>Lietuvos transporto saugos administracija</w:t>
      </w:r>
      <w:r>
        <w:t>i</w:t>
      </w:r>
    </w:p>
    <w:p w14:paraId="6F05377F" w14:textId="7FCE37CA" w:rsidR="002A602B" w:rsidRDefault="002A602B" w:rsidP="007D2771">
      <w:pPr>
        <w:numPr>
          <w:ilvl w:val="0"/>
          <w:numId w:val="3"/>
        </w:numPr>
      </w:pPr>
      <w:r w:rsidRPr="002A602B">
        <w:t>Transporto kompetencijų agentūra</w:t>
      </w:r>
      <w:r>
        <w:t>i</w:t>
      </w:r>
    </w:p>
    <w:p w14:paraId="253F3739" w14:textId="75388908" w:rsidR="002A602B" w:rsidRDefault="002A602B" w:rsidP="007D2771">
      <w:pPr>
        <w:numPr>
          <w:ilvl w:val="0"/>
          <w:numId w:val="3"/>
        </w:numPr>
      </w:pPr>
      <w:r>
        <w:t>Viešųjų pirkimų tarnybai</w:t>
      </w:r>
    </w:p>
    <w:p w14:paraId="057983CC" w14:textId="35BCEDDB" w:rsidR="002A602B" w:rsidRPr="008A7E58" w:rsidRDefault="002A602B" w:rsidP="002A602B">
      <w:pPr>
        <w:numPr>
          <w:ilvl w:val="0"/>
          <w:numId w:val="3"/>
        </w:numPr>
      </w:pPr>
      <w:r>
        <w:t>Konkurencijos tarybai</w:t>
      </w:r>
    </w:p>
    <w:p w14:paraId="48A9A05D" w14:textId="77777777" w:rsidR="00C302BF" w:rsidRPr="002A602B" w:rsidRDefault="00C302BF" w:rsidP="007D2771">
      <w:pPr>
        <w:numPr>
          <w:ilvl w:val="0"/>
          <w:numId w:val="3"/>
        </w:numPr>
      </w:pPr>
      <w:r w:rsidRPr="004609D7">
        <w:rPr>
          <w:szCs w:val="24"/>
        </w:rPr>
        <w:t>Alternatyviųjų degalų ir infrastruktūros asociacija</w:t>
      </w:r>
      <w:r>
        <w:rPr>
          <w:szCs w:val="24"/>
        </w:rPr>
        <w:t>i</w:t>
      </w:r>
    </w:p>
    <w:p w14:paraId="2E79FDA2" w14:textId="706CF1E7" w:rsidR="00C302BF" w:rsidRDefault="00C302BF" w:rsidP="007D2771">
      <w:pPr>
        <w:numPr>
          <w:ilvl w:val="0"/>
          <w:numId w:val="3"/>
        </w:numPr>
      </w:pPr>
      <w:r>
        <w:t>Biodegalų asociacijai</w:t>
      </w:r>
    </w:p>
    <w:p w14:paraId="1E892607" w14:textId="6FDAAD97" w:rsidR="00B42605" w:rsidRDefault="00B42605" w:rsidP="007D2771">
      <w:pPr>
        <w:numPr>
          <w:ilvl w:val="0"/>
          <w:numId w:val="3"/>
        </w:numPr>
      </w:pPr>
      <w:proofErr w:type="spellStart"/>
      <w:r w:rsidRPr="00F10310">
        <w:rPr>
          <w:szCs w:val="24"/>
        </w:rPr>
        <w:t>Biojėgainių</w:t>
      </w:r>
      <w:proofErr w:type="spellEnd"/>
      <w:r w:rsidRPr="00F10310">
        <w:rPr>
          <w:szCs w:val="24"/>
        </w:rPr>
        <w:t xml:space="preserve"> vystymo klaster</w:t>
      </w:r>
      <w:r>
        <w:rPr>
          <w:szCs w:val="24"/>
        </w:rPr>
        <w:t>iui</w:t>
      </w:r>
    </w:p>
    <w:p w14:paraId="1903EE45" w14:textId="5834947B" w:rsidR="00C302BF" w:rsidRPr="00CD4442" w:rsidRDefault="00C302BF" w:rsidP="007D2771">
      <w:pPr>
        <w:numPr>
          <w:ilvl w:val="0"/>
          <w:numId w:val="3"/>
        </w:numPr>
      </w:pPr>
      <w:r>
        <w:rPr>
          <w:szCs w:val="24"/>
        </w:rPr>
        <w:t>Lietuviškų degalinių sąjunga</w:t>
      </w:r>
      <w:r w:rsidR="007804F1">
        <w:rPr>
          <w:szCs w:val="24"/>
        </w:rPr>
        <w:t>i</w:t>
      </w:r>
    </w:p>
    <w:p w14:paraId="46D88C4E" w14:textId="14230FD5" w:rsidR="00C302BF" w:rsidRDefault="00C302BF" w:rsidP="007D2771">
      <w:pPr>
        <w:numPr>
          <w:ilvl w:val="0"/>
          <w:numId w:val="3"/>
        </w:numPr>
      </w:pPr>
      <w:r w:rsidRPr="00F319D2">
        <w:t>Lietuvos atsinaujinančių išteklių energetikos konfederacija</w:t>
      </w:r>
      <w:r>
        <w:t>i</w:t>
      </w:r>
    </w:p>
    <w:p w14:paraId="2023093D" w14:textId="77EDBA3E" w:rsidR="0000363E" w:rsidRDefault="0000363E" w:rsidP="007D2771">
      <w:pPr>
        <w:numPr>
          <w:ilvl w:val="0"/>
          <w:numId w:val="3"/>
        </w:numPr>
      </w:pPr>
      <w:r w:rsidRPr="0000363E">
        <w:t>Lietuvos pramonininkų konfederacija</w:t>
      </w:r>
      <w:r>
        <w:t>i</w:t>
      </w:r>
    </w:p>
    <w:p w14:paraId="7C8B71DC" w14:textId="743111EA" w:rsidR="00C302BF" w:rsidRPr="001A6065" w:rsidRDefault="00C302BF" w:rsidP="007D2771">
      <w:pPr>
        <w:numPr>
          <w:ilvl w:val="0"/>
          <w:numId w:val="3"/>
        </w:numPr>
      </w:pPr>
      <w:r w:rsidRPr="001A6065">
        <w:t>Lietuvos biodujų asociacija</w:t>
      </w:r>
      <w:r w:rsidR="007804F1">
        <w:t>i</w:t>
      </w:r>
    </w:p>
    <w:p w14:paraId="0C9C09D9" w14:textId="77777777" w:rsidR="00C302BF" w:rsidRDefault="00C302BF" w:rsidP="007D2771">
      <w:pPr>
        <w:numPr>
          <w:ilvl w:val="0"/>
          <w:numId w:val="3"/>
        </w:numPr>
      </w:pPr>
      <w:r w:rsidRPr="00862EDB">
        <w:t>Lietuvos biomasės energetikos asociacija</w:t>
      </w:r>
      <w:r>
        <w:t>i</w:t>
      </w:r>
    </w:p>
    <w:p w14:paraId="025701DB" w14:textId="77777777" w:rsidR="00C302BF" w:rsidRPr="00CD4442" w:rsidRDefault="00C302BF" w:rsidP="007D2771">
      <w:pPr>
        <w:numPr>
          <w:ilvl w:val="0"/>
          <w:numId w:val="3"/>
        </w:numPr>
      </w:pPr>
      <w:r w:rsidRPr="004609D7">
        <w:rPr>
          <w:szCs w:val="24"/>
        </w:rPr>
        <w:t>Lietuvos keleivių vežimo asociacija</w:t>
      </w:r>
      <w:r>
        <w:rPr>
          <w:szCs w:val="24"/>
        </w:rPr>
        <w:t>i</w:t>
      </w:r>
    </w:p>
    <w:p w14:paraId="5EEEE5C7" w14:textId="0BC01858" w:rsidR="00C302BF" w:rsidRPr="001A6065" w:rsidRDefault="00C302BF" w:rsidP="007D2771">
      <w:pPr>
        <w:numPr>
          <w:ilvl w:val="0"/>
          <w:numId w:val="3"/>
        </w:numPr>
      </w:pPr>
      <w:r w:rsidRPr="001A6065">
        <w:t>Lietuvos nacionalin</w:t>
      </w:r>
      <w:r w:rsidR="000B5AEF">
        <w:t>ei</w:t>
      </w:r>
      <w:r w:rsidRPr="001A6065">
        <w:t xml:space="preserve"> vežėjų automobiliais asociacija</w:t>
      </w:r>
      <w:r w:rsidR="007804F1">
        <w:t>i</w:t>
      </w:r>
    </w:p>
    <w:p w14:paraId="0DF1FE7B" w14:textId="77777777" w:rsidR="00C302BF" w:rsidRPr="007D2771" w:rsidRDefault="00C302BF" w:rsidP="007D2771">
      <w:pPr>
        <w:numPr>
          <w:ilvl w:val="0"/>
          <w:numId w:val="3"/>
        </w:numPr>
      </w:pPr>
      <w:r w:rsidRPr="004609D7">
        <w:rPr>
          <w:szCs w:val="24"/>
        </w:rPr>
        <w:t>Lietuvos naftos produktų prekybos įmonių asociacija</w:t>
      </w:r>
      <w:r>
        <w:rPr>
          <w:szCs w:val="24"/>
        </w:rPr>
        <w:t>i</w:t>
      </w:r>
    </w:p>
    <w:p w14:paraId="17BC707B" w14:textId="77777777" w:rsidR="00C302BF" w:rsidRDefault="00C302BF" w:rsidP="007D2771">
      <w:pPr>
        <w:numPr>
          <w:ilvl w:val="0"/>
          <w:numId w:val="3"/>
        </w:numPr>
      </w:pPr>
      <w:r>
        <w:t>Lietuvos savivaldybių asociacijai</w:t>
      </w:r>
    </w:p>
    <w:p w14:paraId="3333D036" w14:textId="61EF6019" w:rsidR="00C302BF" w:rsidRPr="00273991" w:rsidRDefault="00C302BF" w:rsidP="007D2771">
      <w:pPr>
        <w:numPr>
          <w:ilvl w:val="0"/>
          <w:numId w:val="3"/>
        </w:numPr>
      </w:pPr>
      <w:r w:rsidRPr="004609D7">
        <w:rPr>
          <w:szCs w:val="24"/>
        </w:rPr>
        <w:t>Lietuvos vartotojų organizacijų aljans</w:t>
      </w:r>
      <w:r>
        <w:rPr>
          <w:szCs w:val="24"/>
        </w:rPr>
        <w:t>ui</w:t>
      </w:r>
    </w:p>
    <w:p w14:paraId="37468F1A" w14:textId="405E185D" w:rsidR="00273991" w:rsidRPr="00CD4442" w:rsidRDefault="00273991" w:rsidP="007D2771">
      <w:pPr>
        <w:numPr>
          <w:ilvl w:val="0"/>
          <w:numId w:val="3"/>
        </w:numPr>
      </w:pPr>
      <w:r w:rsidRPr="00273991">
        <w:t xml:space="preserve">Lietuvos </w:t>
      </w:r>
      <w:r>
        <w:t>s</w:t>
      </w:r>
      <w:r w:rsidRPr="00273991">
        <w:t>uskystintųjų gamtinių dujų</w:t>
      </w:r>
      <w:r>
        <w:t xml:space="preserve"> platforma</w:t>
      </w:r>
      <w:r w:rsidR="007804F1">
        <w:t>i</w:t>
      </w:r>
    </w:p>
    <w:p w14:paraId="65C783ED" w14:textId="77777777" w:rsidR="00C302BF" w:rsidRPr="001A6065" w:rsidRDefault="00C302BF" w:rsidP="007D2771">
      <w:pPr>
        <w:numPr>
          <w:ilvl w:val="0"/>
          <w:numId w:val="3"/>
        </w:numPr>
      </w:pPr>
      <w:r w:rsidRPr="004609D7">
        <w:rPr>
          <w:szCs w:val="24"/>
        </w:rPr>
        <w:t>Lietuvos vežėjų sąjunga</w:t>
      </w:r>
      <w:r>
        <w:rPr>
          <w:szCs w:val="24"/>
        </w:rPr>
        <w:t>i</w:t>
      </w:r>
    </w:p>
    <w:p w14:paraId="321D12E9" w14:textId="5382BB0F" w:rsidR="00C302BF" w:rsidRDefault="00C302BF" w:rsidP="001A6065">
      <w:pPr>
        <w:numPr>
          <w:ilvl w:val="0"/>
          <w:numId w:val="3"/>
        </w:numPr>
      </w:pPr>
      <w:r w:rsidRPr="001A6065">
        <w:t>Nacionalin</w:t>
      </w:r>
      <w:r w:rsidR="007804F1">
        <w:t>ei</w:t>
      </w:r>
      <w:r w:rsidRPr="001A6065">
        <w:t xml:space="preserve"> Lietuvos energetikos asociacija</w:t>
      </w:r>
      <w:r w:rsidR="007804F1">
        <w:t>i</w:t>
      </w:r>
    </w:p>
    <w:p w14:paraId="206B3922" w14:textId="77777777" w:rsidR="00C302BF" w:rsidRPr="00CD4442" w:rsidRDefault="00C302BF" w:rsidP="007D2771">
      <w:pPr>
        <w:numPr>
          <w:ilvl w:val="0"/>
          <w:numId w:val="3"/>
        </w:numPr>
      </w:pPr>
      <w:r w:rsidRPr="004609D7">
        <w:rPr>
          <w:szCs w:val="24"/>
        </w:rPr>
        <w:t>Tarptautini</w:t>
      </w:r>
      <w:r>
        <w:rPr>
          <w:szCs w:val="24"/>
        </w:rPr>
        <w:t>am</w:t>
      </w:r>
      <w:r w:rsidRPr="004609D7">
        <w:rPr>
          <w:szCs w:val="24"/>
        </w:rPr>
        <w:t xml:space="preserve"> transporto ir logistikos aljans</w:t>
      </w:r>
      <w:r>
        <w:rPr>
          <w:szCs w:val="24"/>
        </w:rPr>
        <w:t>ui</w:t>
      </w:r>
    </w:p>
    <w:p w14:paraId="16D5384D" w14:textId="582F092E" w:rsidR="00273991" w:rsidRDefault="00C302BF" w:rsidP="00273991">
      <w:pPr>
        <w:numPr>
          <w:ilvl w:val="0"/>
          <w:numId w:val="3"/>
        </w:numPr>
      </w:pPr>
      <w:r>
        <w:t>Žaliosios politikos institut</w:t>
      </w:r>
      <w:r w:rsidR="007804F1">
        <w:t>ui</w:t>
      </w:r>
    </w:p>
    <w:p w14:paraId="1F7FFE4F" w14:textId="27A6EDF5" w:rsidR="009F7FEC" w:rsidRDefault="009F7FEC" w:rsidP="009F7FEC">
      <w:pPr>
        <w:pStyle w:val="Sraopastraipa"/>
        <w:numPr>
          <w:ilvl w:val="0"/>
          <w:numId w:val="3"/>
        </w:numPr>
        <w:contextualSpacing w:val="0"/>
        <w:jc w:val="left"/>
        <w:rPr>
          <w:szCs w:val="24"/>
        </w:rPr>
      </w:pPr>
      <w:r>
        <w:rPr>
          <w:szCs w:val="24"/>
        </w:rPr>
        <w:t xml:space="preserve">AB „Klaipėdos nafta“ </w:t>
      </w:r>
    </w:p>
    <w:p w14:paraId="4A039C95" w14:textId="32645358" w:rsidR="0082240C" w:rsidRDefault="0082240C" w:rsidP="009F7FEC">
      <w:pPr>
        <w:pStyle w:val="Sraopastraipa"/>
        <w:numPr>
          <w:ilvl w:val="0"/>
          <w:numId w:val="3"/>
        </w:numPr>
        <w:contextualSpacing w:val="0"/>
        <w:jc w:val="left"/>
        <w:rPr>
          <w:szCs w:val="24"/>
        </w:rPr>
      </w:pPr>
      <w:r>
        <w:rPr>
          <w:szCs w:val="24"/>
        </w:rPr>
        <w:t>AB „</w:t>
      </w:r>
      <w:proofErr w:type="spellStart"/>
      <w:r>
        <w:rPr>
          <w:szCs w:val="24"/>
        </w:rPr>
        <w:t>Ambergrid</w:t>
      </w:r>
      <w:proofErr w:type="spellEnd"/>
      <w:r>
        <w:rPr>
          <w:szCs w:val="24"/>
        </w:rPr>
        <w:t>“</w:t>
      </w:r>
    </w:p>
    <w:p w14:paraId="4DDE27E4" w14:textId="77EA834B" w:rsidR="0082240C" w:rsidRDefault="00B4740C" w:rsidP="009F7FEC">
      <w:pPr>
        <w:pStyle w:val="Sraopastraipa"/>
        <w:numPr>
          <w:ilvl w:val="0"/>
          <w:numId w:val="3"/>
        </w:numPr>
        <w:contextualSpacing w:val="0"/>
        <w:jc w:val="left"/>
        <w:rPr>
          <w:szCs w:val="24"/>
        </w:rPr>
      </w:pPr>
      <w:r w:rsidRPr="00B4740C">
        <w:rPr>
          <w:szCs w:val="24"/>
        </w:rPr>
        <w:t>AB „Energijos skirstymo operatorius"</w:t>
      </w:r>
    </w:p>
    <w:p w14:paraId="7ABBD02D" w14:textId="3A73623C" w:rsidR="00215E5B" w:rsidRDefault="00215E5B" w:rsidP="009F7FEC">
      <w:pPr>
        <w:pStyle w:val="Sraopastraipa"/>
        <w:numPr>
          <w:ilvl w:val="0"/>
          <w:numId w:val="3"/>
        </w:numPr>
        <w:contextualSpacing w:val="0"/>
        <w:jc w:val="left"/>
        <w:rPr>
          <w:szCs w:val="24"/>
        </w:rPr>
      </w:pPr>
      <w:r>
        <w:rPr>
          <w:szCs w:val="24"/>
        </w:rPr>
        <w:t xml:space="preserve">AB „Auga Group“ </w:t>
      </w:r>
    </w:p>
    <w:p w14:paraId="3A23A222" w14:textId="77777777" w:rsidR="00CD4442" w:rsidRDefault="00CD4442" w:rsidP="007D2771">
      <w:pPr>
        <w:numPr>
          <w:ilvl w:val="0"/>
          <w:numId w:val="3"/>
        </w:numPr>
      </w:pPr>
      <w:r w:rsidRPr="00CD4442">
        <w:t xml:space="preserve">UAB </w:t>
      </w:r>
      <w:r>
        <w:t>„</w:t>
      </w:r>
      <w:proofErr w:type="spellStart"/>
      <w:r w:rsidRPr="00CD4442">
        <w:t>Green</w:t>
      </w:r>
      <w:proofErr w:type="spellEnd"/>
      <w:r w:rsidRPr="00CD4442">
        <w:t xml:space="preserve"> Genius</w:t>
      </w:r>
      <w:r>
        <w:t>“</w:t>
      </w:r>
    </w:p>
    <w:p w14:paraId="6D2D6491" w14:textId="657D2EF1" w:rsidR="00CD4442" w:rsidRDefault="00CD4442" w:rsidP="007D2771">
      <w:pPr>
        <w:numPr>
          <w:ilvl w:val="0"/>
          <w:numId w:val="3"/>
        </w:numPr>
      </w:pPr>
      <w:r>
        <w:t>UAB „</w:t>
      </w:r>
      <w:proofErr w:type="spellStart"/>
      <w:r>
        <w:t>Lignineko</w:t>
      </w:r>
      <w:proofErr w:type="spellEnd"/>
      <w:r>
        <w:t>“</w:t>
      </w:r>
    </w:p>
    <w:p w14:paraId="0E7EB470" w14:textId="1C188706" w:rsidR="00413EBB" w:rsidRDefault="00413EBB" w:rsidP="007D2771">
      <w:pPr>
        <w:numPr>
          <w:ilvl w:val="0"/>
          <w:numId w:val="3"/>
        </w:numPr>
      </w:pPr>
      <w:r w:rsidRPr="00413EBB">
        <w:t>UAB „</w:t>
      </w:r>
      <w:proofErr w:type="spellStart"/>
      <w:r w:rsidRPr="00413EBB">
        <w:t>Ignitis</w:t>
      </w:r>
      <w:proofErr w:type="spellEnd"/>
      <w:r w:rsidRPr="00413EBB">
        <w:t>“</w:t>
      </w:r>
    </w:p>
    <w:p w14:paraId="0177F196" w14:textId="48FDEBA7" w:rsidR="00CD4442" w:rsidRDefault="00CD4442" w:rsidP="007D2771">
      <w:pPr>
        <w:numPr>
          <w:ilvl w:val="0"/>
          <w:numId w:val="3"/>
        </w:numPr>
      </w:pPr>
      <w:r>
        <w:lastRenderedPageBreak/>
        <w:t>UAB „</w:t>
      </w:r>
      <w:proofErr w:type="spellStart"/>
      <w:r>
        <w:t>SGdujos</w:t>
      </w:r>
      <w:proofErr w:type="spellEnd"/>
      <w:r>
        <w:t>“</w:t>
      </w:r>
    </w:p>
    <w:p w14:paraId="5D06FF6F" w14:textId="77777777" w:rsidR="001A6065" w:rsidRDefault="00DB3B5B" w:rsidP="001A6065">
      <w:pPr>
        <w:numPr>
          <w:ilvl w:val="0"/>
          <w:numId w:val="3"/>
        </w:numPr>
      </w:pPr>
      <w:r>
        <w:t>UAB „</w:t>
      </w:r>
      <w:proofErr w:type="spellStart"/>
      <w:r>
        <w:t>Cesta</w:t>
      </w:r>
      <w:proofErr w:type="spellEnd"/>
      <w:r>
        <w:t>“</w:t>
      </w:r>
      <w:r w:rsidR="001A6065" w:rsidRPr="001A6065">
        <w:t xml:space="preserve"> </w:t>
      </w:r>
    </w:p>
    <w:p w14:paraId="605FD3A7" w14:textId="2C5BC68A" w:rsidR="008324D5" w:rsidRDefault="008324D5" w:rsidP="007D2771">
      <w:pPr>
        <w:numPr>
          <w:ilvl w:val="0"/>
          <w:numId w:val="3"/>
        </w:numPr>
      </w:pPr>
      <w:r>
        <w:t>UAB „VIVA GRID“</w:t>
      </w:r>
    </w:p>
    <w:p w14:paraId="4ABBE6B0" w14:textId="5D24B874" w:rsidR="008324D5" w:rsidRDefault="008324D5" w:rsidP="008324D5">
      <w:pPr>
        <w:numPr>
          <w:ilvl w:val="0"/>
          <w:numId w:val="3"/>
        </w:numPr>
      </w:pPr>
      <w:r>
        <w:t>UAB „</w:t>
      </w:r>
      <w:proofErr w:type="spellStart"/>
      <w:r>
        <w:t>Enerstena</w:t>
      </w:r>
      <w:proofErr w:type="spellEnd"/>
      <w:r>
        <w:t>“</w:t>
      </w:r>
    </w:p>
    <w:p w14:paraId="64C517E0" w14:textId="6643F96C" w:rsidR="008324D5" w:rsidRDefault="008324D5" w:rsidP="008324D5">
      <w:pPr>
        <w:numPr>
          <w:ilvl w:val="0"/>
          <w:numId w:val="3"/>
        </w:numPr>
      </w:pPr>
      <w:r>
        <w:t>UAB „</w:t>
      </w:r>
      <w:proofErr w:type="spellStart"/>
      <w:r>
        <w:t>Elenger</w:t>
      </w:r>
      <w:proofErr w:type="spellEnd"/>
      <w:r>
        <w:t>“</w:t>
      </w:r>
    </w:p>
    <w:p w14:paraId="58C4A064" w14:textId="0A49F559" w:rsidR="0056470D" w:rsidRDefault="0056470D" w:rsidP="008324D5">
      <w:pPr>
        <w:numPr>
          <w:ilvl w:val="0"/>
          <w:numId w:val="3"/>
        </w:numPr>
      </w:pPr>
      <w:r>
        <w:rPr>
          <w:szCs w:val="24"/>
        </w:rPr>
        <w:t>UAB „</w:t>
      </w:r>
      <w:proofErr w:type="spellStart"/>
      <w:r>
        <w:rPr>
          <w:szCs w:val="24"/>
        </w:rPr>
        <w:t>Addeco</w:t>
      </w:r>
      <w:proofErr w:type="spellEnd"/>
      <w:r>
        <w:rPr>
          <w:szCs w:val="24"/>
        </w:rPr>
        <w:t>“</w:t>
      </w:r>
    </w:p>
    <w:p w14:paraId="45F19051" w14:textId="3372C0F6" w:rsidR="007804F1" w:rsidRDefault="007804F1" w:rsidP="008324D5">
      <w:pPr>
        <w:numPr>
          <w:ilvl w:val="0"/>
          <w:numId w:val="3"/>
        </w:numPr>
      </w:pPr>
      <w:r>
        <w:t>UAB „</w:t>
      </w:r>
      <w:proofErr w:type="spellStart"/>
      <w:r>
        <w:t>Elinta</w:t>
      </w:r>
      <w:proofErr w:type="spellEnd"/>
      <w:r>
        <w:t xml:space="preserve"> </w:t>
      </w:r>
      <w:proofErr w:type="spellStart"/>
      <w:r>
        <w:t>Charge</w:t>
      </w:r>
      <w:proofErr w:type="spellEnd"/>
      <w:r>
        <w:t>“</w:t>
      </w:r>
    </w:p>
    <w:p w14:paraId="30A414BD" w14:textId="258DD8DD" w:rsidR="00DB3B5B" w:rsidRDefault="008324D5" w:rsidP="008324D5">
      <w:pPr>
        <w:numPr>
          <w:ilvl w:val="0"/>
          <w:numId w:val="3"/>
        </w:numPr>
      </w:pPr>
      <w:r w:rsidRPr="008324D5">
        <w:t>IVECO S.P.A. atstovybė</w:t>
      </w:r>
    </w:p>
    <w:p w14:paraId="4DC5517A" w14:textId="63728D6E" w:rsidR="008324D5" w:rsidRDefault="008324D5" w:rsidP="008324D5">
      <w:pPr>
        <w:numPr>
          <w:ilvl w:val="0"/>
          <w:numId w:val="3"/>
        </w:numPr>
      </w:pPr>
      <w:r>
        <w:t>UAB „</w:t>
      </w:r>
      <w:proofErr w:type="spellStart"/>
      <w:r>
        <w:t>B</w:t>
      </w:r>
      <w:r w:rsidR="00F95650">
        <w:t>iokona</w:t>
      </w:r>
      <w:proofErr w:type="spellEnd"/>
      <w:r>
        <w:t>“</w:t>
      </w:r>
    </w:p>
    <w:p w14:paraId="5F7A1207" w14:textId="3CA8AE45" w:rsidR="00D9719B" w:rsidRDefault="00D9719B" w:rsidP="008324D5">
      <w:pPr>
        <w:numPr>
          <w:ilvl w:val="0"/>
          <w:numId w:val="3"/>
        </w:numPr>
      </w:pPr>
      <w:r w:rsidRPr="00D9719B">
        <w:t>V</w:t>
      </w:r>
      <w:r w:rsidR="001B02F9">
        <w:t>š</w:t>
      </w:r>
      <w:r w:rsidRPr="00D9719B">
        <w:t>Į „Investuok Lietuvoje“</w:t>
      </w:r>
      <w:r>
        <w:t xml:space="preserve"> </w:t>
      </w:r>
    </w:p>
    <w:p w14:paraId="67A6A547" w14:textId="5F12BEE8" w:rsidR="00DF532B" w:rsidRDefault="00DF532B" w:rsidP="008324D5">
      <w:pPr>
        <w:numPr>
          <w:ilvl w:val="0"/>
          <w:numId w:val="3"/>
        </w:numPr>
      </w:pPr>
      <w:r>
        <w:t xml:space="preserve">VĮ </w:t>
      </w:r>
      <w:r w:rsidR="002C183A">
        <w:t>V</w:t>
      </w:r>
      <w:r w:rsidRPr="00DF532B">
        <w:t>idaus vandens kelių direkcija</w:t>
      </w:r>
      <w:r w:rsidR="008302A2">
        <w:t>i</w:t>
      </w:r>
    </w:p>
    <w:bookmarkEnd w:id="2"/>
    <w:p w14:paraId="1A5B6C77" w14:textId="77777777" w:rsidR="00CD4442" w:rsidRPr="007D2771" w:rsidRDefault="00CD4442" w:rsidP="00CD4442">
      <w:pPr>
        <w:ind w:left="1080"/>
      </w:pPr>
    </w:p>
    <w:p w14:paraId="7B4E78FA" w14:textId="77777777" w:rsidR="007D2771" w:rsidRPr="007D2771" w:rsidRDefault="007D2771" w:rsidP="007D2771">
      <w:pPr>
        <w:rPr>
          <w:szCs w:val="24"/>
        </w:rPr>
      </w:pPr>
    </w:p>
    <w:sectPr w:rsidR="007D2771" w:rsidRPr="007D2771" w:rsidSect="008324D5"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134" w:right="567" w:bottom="567" w:left="1701" w:header="567" w:footer="851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0E9AAF" w14:textId="77777777" w:rsidR="00A77DCD" w:rsidRDefault="00A77DCD">
      <w:r>
        <w:separator/>
      </w:r>
    </w:p>
  </w:endnote>
  <w:endnote w:type="continuationSeparator" w:id="0">
    <w:p w14:paraId="18EF8FA4" w14:textId="77777777" w:rsidR="00A77DCD" w:rsidRDefault="00A77DCD">
      <w:r>
        <w:continuationSeparator/>
      </w:r>
    </w:p>
  </w:endnote>
  <w:endnote w:type="continuationNotice" w:id="1">
    <w:p w14:paraId="24C4DA9E" w14:textId="77777777" w:rsidR="00A77DCD" w:rsidRDefault="00A77D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1936E" w14:textId="77777777" w:rsidR="001A6065" w:rsidRDefault="001A6065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2DD1936F" w14:textId="77777777" w:rsidR="001A6065" w:rsidRDefault="001A6065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4A0" w:firstRow="1" w:lastRow="0" w:firstColumn="1" w:lastColumn="0" w:noHBand="0" w:noVBand="1"/>
    </w:tblPr>
    <w:tblGrid>
      <w:gridCol w:w="3212"/>
      <w:gridCol w:w="3213"/>
      <w:gridCol w:w="3213"/>
    </w:tblGrid>
    <w:tr w:rsidR="001A6065" w14:paraId="287977AC" w14:textId="77777777" w:rsidTr="70F120FA">
      <w:tc>
        <w:tcPr>
          <w:tcW w:w="3213" w:type="dxa"/>
        </w:tcPr>
        <w:p w14:paraId="5DFA1EA1" w14:textId="5C00F84B" w:rsidR="001A6065" w:rsidRDefault="001A6065" w:rsidP="70F120FA">
          <w:pPr>
            <w:pStyle w:val="Antrats"/>
            <w:ind w:left="-115"/>
            <w:jc w:val="left"/>
          </w:pPr>
        </w:p>
      </w:tc>
      <w:tc>
        <w:tcPr>
          <w:tcW w:w="3213" w:type="dxa"/>
        </w:tcPr>
        <w:p w14:paraId="640447DE" w14:textId="0C7A6FFB" w:rsidR="001A6065" w:rsidRDefault="001A6065" w:rsidP="70F120FA">
          <w:pPr>
            <w:pStyle w:val="Antrats"/>
            <w:jc w:val="center"/>
          </w:pPr>
        </w:p>
      </w:tc>
      <w:tc>
        <w:tcPr>
          <w:tcW w:w="3213" w:type="dxa"/>
        </w:tcPr>
        <w:p w14:paraId="6614D6B8" w14:textId="453CDA4A" w:rsidR="001A6065" w:rsidRDefault="001A6065" w:rsidP="70F120FA">
          <w:pPr>
            <w:pStyle w:val="Antrats"/>
            <w:ind w:right="-115"/>
            <w:jc w:val="right"/>
          </w:pPr>
        </w:p>
      </w:tc>
    </w:tr>
  </w:tbl>
  <w:p w14:paraId="700AADC4" w14:textId="19A73708" w:rsidR="001A6065" w:rsidRDefault="001A6065" w:rsidP="70F120FA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B7874F" w14:textId="77777777" w:rsidR="001A6065" w:rsidRDefault="001A6065" w:rsidP="004D194E">
    <w:pPr>
      <w:pStyle w:val="Porat"/>
      <w:jc w:val="right"/>
    </w:pPr>
    <w:r>
      <w:ptab w:relativeTo="margin" w:alignment="right" w:leader="none"/>
    </w:r>
  </w:p>
  <w:p w14:paraId="78E2136A" w14:textId="43696E41" w:rsidR="001A6065" w:rsidRDefault="001A6065" w:rsidP="004D194E">
    <w:pPr>
      <w:pStyle w:val="Porat"/>
      <w:jc w:val="right"/>
    </w:pPr>
    <w:r>
      <w:tab/>
    </w:r>
    <w:r>
      <w:tab/>
    </w:r>
    <w:r>
      <w:rPr>
        <w:noProof/>
      </w:rPr>
      <w:drawing>
        <wp:inline distT="0" distB="0" distL="0" distR="0" wp14:anchorId="027C5CCF" wp14:editId="78011E14">
          <wp:extent cx="1113918" cy="840105"/>
          <wp:effectExtent l="0" t="0" r="0" b="0"/>
          <wp:docPr id="7" name="Paveikslėlis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4805" cy="8483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EEF44F" w14:textId="77777777" w:rsidR="00A77DCD" w:rsidRDefault="00A77DCD">
      <w:r>
        <w:separator/>
      </w:r>
    </w:p>
  </w:footnote>
  <w:footnote w:type="continuationSeparator" w:id="0">
    <w:p w14:paraId="0B56A8BA" w14:textId="77777777" w:rsidR="00A77DCD" w:rsidRDefault="00A77DCD">
      <w:r>
        <w:continuationSeparator/>
      </w:r>
    </w:p>
  </w:footnote>
  <w:footnote w:type="continuationNotice" w:id="1">
    <w:p w14:paraId="3576C6A4" w14:textId="77777777" w:rsidR="00A77DCD" w:rsidRDefault="00A77D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1936D" w14:textId="3756770C" w:rsidR="001A6065" w:rsidRDefault="001A6065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19370" w14:textId="4B660C8E" w:rsidR="001A6065" w:rsidRPr="00B504FB" w:rsidRDefault="00B504FB" w:rsidP="00B504FB">
    <w:pPr>
      <w:pStyle w:val="Antrats"/>
      <w:jc w:val="right"/>
      <w:rPr>
        <w:sz w:val="20"/>
      </w:rPr>
    </w:pPr>
    <w:hyperlink r:id="rId1" w:history="1">
      <w:r w:rsidRPr="00B504FB">
        <w:rPr>
          <w:rStyle w:val="Hipersaitas"/>
          <w:sz w:val="20"/>
        </w:rPr>
        <w:t>https://e-seimas.lrs.lt/portal/legalAct/lt/TAP/785515509e4711eaa51db668f0092944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C9691E"/>
    <w:multiLevelType w:val="hybridMultilevel"/>
    <w:tmpl w:val="C152073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45874"/>
    <w:multiLevelType w:val="hybridMultilevel"/>
    <w:tmpl w:val="61B4B6A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F7CF2"/>
    <w:multiLevelType w:val="hybridMultilevel"/>
    <w:tmpl w:val="29A87D9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51E2278"/>
    <w:multiLevelType w:val="hybridMultilevel"/>
    <w:tmpl w:val="B8E82B96"/>
    <w:lvl w:ilvl="0" w:tplc="6D327A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CD4348E"/>
    <w:multiLevelType w:val="hybridMultilevel"/>
    <w:tmpl w:val="9804519E"/>
    <w:lvl w:ilvl="0" w:tplc="0427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3AC"/>
    <w:rsid w:val="0000309F"/>
    <w:rsid w:val="0000363E"/>
    <w:rsid w:val="000142FD"/>
    <w:rsid w:val="00015E01"/>
    <w:rsid w:val="0001744B"/>
    <w:rsid w:val="00021778"/>
    <w:rsid w:val="00031DBD"/>
    <w:rsid w:val="00046BE0"/>
    <w:rsid w:val="000479F9"/>
    <w:rsid w:val="00053A2B"/>
    <w:rsid w:val="000603F9"/>
    <w:rsid w:val="000609D7"/>
    <w:rsid w:val="0006284D"/>
    <w:rsid w:val="00063FEF"/>
    <w:rsid w:val="00073525"/>
    <w:rsid w:val="000A2DA4"/>
    <w:rsid w:val="000B17B6"/>
    <w:rsid w:val="000B5AEF"/>
    <w:rsid w:val="000D4D6C"/>
    <w:rsid w:val="000F4360"/>
    <w:rsid w:val="001032F7"/>
    <w:rsid w:val="0010363C"/>
    <w:rsid w:val="00156E54"/>
    <w:rsid w:val="00163DC3"/>
    <w:rsid w:val="00165C38"/>
    <w:rsid w:val="00175992"/>
    <w:rsid w:val="00177BB2"/>
    <w:rsid w:val="001822FE"/>
    <w:rsid w:val="001A4AC5"/>
    <w:rsid w:val="001A4B65"/>
    <w:rsid w:val="001A6065"/>
    <w:rsid w:val="001B02F9"/>
    <w:rsid w:val="001B5DD8"/>
    <w:rsid w:val="001C1CB4"/>
    <w:rsid w:val="001C3E0A"/>
    <w:rsid w:val="001C4650"/>
    <w:rsid w:val="001C7629"/>
    <w:rsid w:val="001D1785"/>
    <w:rsid w:val="001E012D"/>
    <w:rsid w:val="001E3098"/>
    <w:rsid w:val="001F01DE"/>
    <w:rsid w:val="001F0F97"/>
    <w:rsid w:val="001F7CD1"/>
    <w:rsid w:val="00206D22"/>
    <w:rsid w:val="00213C70"/>
    <w:rsid w:val="00215E5B"/>
    <w:rsid w:val="002261A3"/>
    <w:rsid w:val="002344A0"/>
    <w:rsid w:val="002428B6"/>
    <w:rsid w:val="00251D90"/>
    <w:rsid w:val="0026102F"/>
    <w:rsid w:val="002650CA"/>
    <w:rsid w:val="00266704"/>
    <w:rsid w:val="0027097F"/>
    <w:rsid w:val="00273991"/>
    <w:rsid w:val="00276B4B"/>
    <w:rsid w:val="00282963"/>
    <w:rsid w:val="002831B2"/>
    <w:rsid w:val="002A3B53"/>
    <w:rsid w:val="002A602B"/>
    <w:rsid w:val="002A6DAC"/>
    <w:rsid w:val="002B60E8"/>
    <w:rsid w:val="002B6DE2"/>
    <w:rsid w:val="002C183A"/>
    <w:rsid w:val="002D1838"/>
    <w:rsid w:val="002E3925"/>
    <w:rsid w:val="003038AD"/>
    <w:rsid w:val="0030449F"/>
    <w:rsid w:val="00310B4A"/>
    <w:rsid w:val="003148A2"/>
    <w:rsid w:val="00317820"/>
    <w:rsid w:val="00330774"/>
    <w:rsid w:val="00331148"/>
    <w:rsid w:val="00332C42"/>
    <w:rsid w:val="00337BBD"/>
    <w:rsid w:val="00354A67"/>
    <w:rsid w:val="00362EDE"/>
    <w:rsid w:val="00397825"/>
    <w:rsid w:val="003C4F49"/>
    <w:rsid w:val="003C5E81"/>
    <w:rsid w:val="003C6377"/>
    <w:rsid w:val="003C6DAA"/>
    <w:rsid w:val="003D5B28"/>
    <w:rsid w:val="003D66E1"/>
    <w:rsid w:val="003E2BD4"/>
    <w:rsid w:val="003E70D6"/>
    <w:rsid w:val="004016E5"/>
    <w:rsid w:val="0041278A"/>
    <w:rsid w:val="00413EBB"/>
    <w:rsid w:val="00432DA0"/>
    <w:rsid w:val="00433813"/>
    <w:rsid w:val="004365A1"/>
    <w:rsid w:val="00437577"/>
    <w:rsid w:val="0045437C"/>
    <w:rsid w:val="0048432F"/>
    <w:rsid w:val="00490D64"/>
    <w:rsid w:val="00491279"/>
    <w:rsid w:val="00493FA4"/>
    <w:rsid w:val="004B08C1"/>
    <w:rsid w:val="004B3618"/>
    <w:rsid w:val="004B6C7C"/>
    <w:rsid w:val="004C2734"/>
    <w:rsid w:val="004D194E"/>
    <w:rsid w:val="004E2774"/>
    <w:rsid w:val="004F105C"/>
    <w:rsid w:val="004F63AC"/>
    <w:rsid w:val="004F6D3A"/>
    <w:rsid w:val="00513708"/>
    <w:rsid w:val="00527DEC"/>
    <w:rsid w:val="005344CF"/>
    <w:rsid w:val="00534978"/>
    <w:rsid w:val="00535195"/>
    <w:rsid w:val="0055540F"/>
    <w:rsid w:val="00560D82"/>
    <w:rsid w:val="0056470D"/>
    <w:rsid w:val="0057591B"/>
    <w:rsid w:val="00577CAF"/>
    <w:rsid w:val="00587A47"/>
    <w:rsid w:val="005A0671"/>
    <w:rsid w:val="005B19D4"/>
    <w:rsid w:val="005B4025"/>
    <w:rsid w:val="005B44B7"/>
    <w:rsid w:val="005B4C3B"/>
    <w:rsid w:val="005C1AEC"/>
    <w:rsid w:val="005D0CF2"/>
    <w:rsid w:val="005F4986"/>
    <w:rsid w:val="00607C95"/>
    <w:rsid w:val="006121B2"/>
    <w:rsid w:val="0061470C"/>
    <w:rsid w:val="00646FA7"/>
    <w:rsid w:val="00647770"/>
    <w:rsid w:val="00660FD6"/>
    <w:rsid w:val="00675A68"/>
    <w:rsid w:val="00676951"/>
    <w:rsid w:val="00677CFB"/>
    <w:rsid w:val="00677D13"/>
    <w:rsid w:val="0068118D"/>
    <w:rsid w:val="006874D0"/>
    <w:rsid w:val="00694587"/>
    <w:rsid w:val="006A2B50"/>
    <w:rsid w:val="006A45B5"/>
    <w:rsid w:val="006B1BA5"/>
    <w:rsid w:val="006B6C98"/>
    <w:rsid w:val="006C5EC3"/>
    <w:rsid w:val="006E2FB3"/>
    <w:rsid w:val="006E312A"/>
    <w:rsid w:val="006E4652"/>
    <w:rsid w:val="006F400D"/>
    <w:rsid w:val="00702B61"/>
    <w:rsid w:val="007163F1"/>
    <w:rsid w:val="007236EB"/>
    <w:rsid w:val="00740A1B"/>
    <w:rsid w:val="00746BB6"/>
    <w:rsid w:val="00750767"/>
    <w:rsid w:val="00751436"/>
    <w:rsid w:val="00752ECC"/>
    <w:rsid w:val="00753437"/>
    <w:rsid w:val="00754F90"/>
    <w:rsid w:val="00766F6A"/>
    <w:rsid w:val="007804F1"/>
    <w:rsid w:val="00780517"/>
    <w:rsid w:val="00783272"/>
    <w:rsid w:val="0079256E"/>
    <w:rsid w:val="00793671"/>
    <w:rsid w:val="007C204A"/>
    <w:rsid w:val="007D1661"/>
    <w:rsid w:val="007D2588"/>
    <w:rsid w:val="007D2771"/>
    <w:rsid w:val="007E58D6"/>
    <w:rsid w:val="007F382D"/>
    <w:rsid w:val="008155D3"/>
    <w:rsid w:val="0082240C"/>
    <w:rsid w:val="008302A2"/>
    <w:rsid w:val="0083149F"/>
    <w:rsid w:val="008324D5"/>
    <w:rsid w:val="00834342"/>
    <w:rsid w:val="00853C9E"/>
    <w:rsid w:val="00862A19"/>
    <w:rsid w:val="00864302"/>
    <w:rsid w:val="00871ED2"/>
    <w:rsid w:val="00872784"/>
    <w:rsid w:val="00882E7C"/>
    <w:rsid w:val="008C5DF6"/>
    <w:rsid w:val="008D6602"/>
    <w:rsid w:val="008E5582"/>
    <w:rsid w:val="008F3DF2"/>
    <w:rsid w:val="009016ED"/>
    <w:rsid w:val="00903BFF"/>
    <w:rsid w:val="0095705A"/>
    <w:rsid w:val="00971A56"/>
    <w:rsid w:val="009725DD"/>
    <w:rsid w:val="00972A44"/>
    <w:rsid w:val="009829C0"/>
    <w:rsid w:val="009853E1"/>
    <w:rsid w:val="00990733"/>
    <w:rsid w:val="00995614"/>
    <w:rsid w:val="00995E95"/>
    <w:rsid w:val="009A451D"/>
    <w:rsid w:val="009B27EB"/>
    <w:rsid w:val="009B3BD4"/>
    <w:rsid w:val="009D5DB1"/>
    <w:rsid w:val="009F4987"/>
    <w:rsid w:val="009F742F"/>
    <w:rsid w:val="009F7FEC"/>
    <w:rsid w:val="00A017F6"/>
    <w:rsid w:val="00A01EE2"/>
    <w:rsid w:val="00A0452B"/>
    <w:rsid w:val="00A04831"/>
    <w:rsid w:val="00A21485"/>
    <w:rsid w:val="00A22939"/>
    <w:rsid w:val="00A2301D"/>
    <w:rsid w:val="00A230E3"/>
    <w:rsid w:val="00A27813"/>
    <w:rsid w:val="00A3088A"/>
    <w:rsid w:val="00A412BC"/>
    <w:rsid w:val="00A44181"/>
    <w:rsid w:val="00A573F5"/>
    <w:rsid w:val="00A645A2"/>
    <w:rsid w:val="00A7060A"/>
    <w:rsid w:val="00A76630"/>
    <w:rsid w:val="00A77DCD"/>
    <w:rsid w:val="00A8079D"/>
    <w:rsid w:val="00A81283"/>
    <w:rsid w:val="00A8181C"/>
    <w:rsid w:val="00AA21B6"/>
    <w:rsid w:val="00AA39E9"/>
    <w:rsid w:val="00AB4FAB"/>
    <w:rsid w:val="00AC430E"/>
    <w:rsid w:val="00AD0D94"/>
    <w:rsid w:val="00AE0B44"/>
    <w:rsid w:val="00AE24DB"/>
    <w:rsid w:val="00AE5328"/>
    <w:rsid w:val="00AE6A7E"/>
    <w:rsid w:val="00AE71D8"/>
    <w:rsid w:val="00AF7D22"/>
    <w:rsid w:val="00B0206C"/>
    <w:rsid w:val="00B0685C"/>
    <w:rsid w:val="00B16C0A"/>
    <w:rsid w:val="00B23A8F"/>
    <w:rsid w:val="00B25155"/>
    <w:rsid w:val="00B31E13"/>
    <w:rsid w:val="00B32C88"/>
    <w:rsid w:val="00B3445D"/>
    <w:rsid w:val="00B4042B"/>
    <w:rsid w:val="00B42605"/>
    <w:rsid w:val="00B469A5"/>
    <w:rsid w:val="00B46AF4"/>
    <w:rsid w:val="00B4740C"/>
    <w:rsid w:val="00B475DB"/>
    <w:rsid w:val="00B47E31"/>
    <w:rsid w:val="00B504FB"/>
    <w:rsid w:val="00B60BCE"/>
    <w:rsid w:val="00B66301"/>
    <w:rsid w:val="00B669C2"/>
    <w:rsid w:val="00B73BC4"/>
    <w:rsid w:val="00B76349"/>
    <w:rsid w:val="00B90B82"/>
    <w:rsid w:val="00BA55D4"/>
    <w:rsid w:val="00BB53E3"/>
    <w:rsid w:val="00BB5479"/>
    <w:rsid w:val="00BE46A0"/>
    <w:rsid w:val="00BE65AC"/>
    <w:rsid w:val="00BF3726"/>
    <w:rsid w:val="00BF37B6"/>
    <w:rsid w:val="00BF4EB6"/>
    <w:rsid w:val="00BF535E"/>
    <w:rsid w:val="00BF6544"/>
    <w:rsid w:val="00C01F6A"/>
    <w:rsid w:val="00C04DB2"/>
    <w:rsid w:val="00C126F4"/>
    <w:rsid w:val="00C20B0C"/>
    <w:rsid w:val="00C21528"/>
    <w:rsid w:val="00C302BF"/>
    <w:rsid w:val="00C47FAB"/>
    <w:rsid w:val="00C52B88"/>
    <w:rsid w:val="00C531CC"/>
    <w:rsid w:val="00C7458E"/>
    <w:rsid w:val="00C76CDC"/>
    <w:rsid w:val="00C81CEF"/>
    <w:rsid w:val="00C858EB"/>
    <w:rsid w:val="00CA09A6"/>
    <w:rsid w:val="00CC0E7F"/>
    <w:rsid w:val="00CC1D6B"/>
    <w:rsid w:val="00CC6A94"/>
    <w:rsid w:val="00CD4442"/>
    <w:rsid w:val="00CD7B71"/>
    <w:rsid w:val="00CE1F47"/>
    <w:rsid w:val="00CF03FA"/>
    <w:rsid w:val="00D03960"/>
    <w:rsid w:val="00D079F2"/>
    <w:rsid w:val="00D07B21"/>
    <w:rsid w:val="00D12E6C"/>
    <w:rsid w:val="00D24638"/>
    <w:rsid w:val="00D25269"/>
    <w:rsid w:val="00D340AD"/>
    <w:rsid w:val="00D428BD"/>
    <w:rsid w:val="00D45C94"/>
    <w:rsid w:val="00D5501E"/>
    <w:rsid w:val="00D74C91"/>
    <w:rsid w:val="00D83A40"/>
    <w:rsid w:val="00D9719B"/>
    <w:rsid w:val="00D97892"/>
    <w:rsid w:val="00DA21EB"/>
    <w:rsid w:val="00DA33FA"/>
    <w:rsid w:val="00DA5A07"/>
    <w:rsid w:val="00DA5F4A"/>
    <w:rsid w:val="00DB3B5B"/>
    <w:rsid w:val="00DC31B4"/>
    <w:rsid w:val="00DF532B"/>
    <w:rsid w:val="00E42350"/>
    <w:rsid w:val="00E4353E"/>
    <w:rsid w:val="00E50712"/>
    <w:rsid w:val="00E5151C"/>
    <w:rsid w:val="00E53E33"/>
    <w:rsid w:val="00E556F8"/>
    <w:rsid w:val="00E5737B"/>
    <w:rsid w:val="00E67A08"/>
    <w:rsid w:val="00E70ED9"/>
    <w:rsid w:val="00E745C9"/>
    <w:rsid w:val="00E91458"/>
    <w:rsid w:val="00EC2AD4"/>
    <w:rsid w:val="00ED39B4"/>
    <w:rsid w:val="00F1669F"/>
    <w:rsid w:val="00F16E9A"/>
    <w:rsid w:val="00F249FA"/>
    <w:rsid w:val="00F4453B"/>
    <w:rsid w:val="00F50133"/>
    <w:rsid w:val="00F63F34"/>
    <w:rsid w:val="00F65E06"/>
    <w:rsid w:val="00F74FC0"/>
    <w:rsid w:val="00F77EA3"/>
    <w:rsid w:val="00F8153B"/>
    <w:rsid w:val="00F90C01"/>
    <w:rsid w:val="00F93B5E"/>
    <w:rsid w:val="00F95650"/>
    <w:rsid w:val="00FB5920"/>
    <w:rsid w:val="00FE092F"/>
    <w:rsid w:val="00FE2284"/>
    <w:rsid w:val="00FE774B"/>
    <w:rsid w:val="00FE7797"/>
    <w:rsid w:val="00FF0F1D"/>
    <w:rsid w:val="00FF2E1D"/>
    <w:rsid w:val="70F1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D1931B"/>
  <w15:chartTrackingRefBased/>
  <w15:docId w15:val="{F91E72C0-4D66-4AF8-B0F9-5F4CE999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A5F4A"/>
    <w:pPr>
      <w:jc w:val="both"/>
    </w:pPr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DA5F4A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rsid w:val="00DA5F4A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semiHidden/>
    <w:rsid w:val="00DA5F4A"/>
  </w:style>
  <w:style w:type="character" w:styleId="Hipersaitas">
    <w:name w:val="Hyperlink"/>
    <w:rsid w:val="00DA5F4A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2301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A2301D"/>
    <w:rPr>
      <w:rFonts w:ascii="Tahoma" w:hAnsi="Tahoma" w:cs="Tahoma"/>
      <w:sz w:val="16"/>
      <w:szCs w:val="16"/>
      <w:lang w:eastAsia="en-US"/>
    </w:rPr>
  </w:style>
  <w:style w:type="character" w:customStyle="1" w:styleId="AntratsDiagrama">
    <w:name w:val="Antraštės Diagrama"/>
    <w:link w:val="Antrats"/>
    <w:rsid w:val="00D03960"/>
    <w:rPr>
      <w:sz w:val="24"/>
      <w:lang w:eastAsia="en-US"/>
    </w:rPr>
  </w:style>
  <w:style w:type="table" w:styleId="Lentelstinklelis">
    <w:name w:val="Table Grid"/>
    <w:basedOn w:val="prastojilent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491279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491279"/>
    <w:rPr>
      <w:lang w:eastAsia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491279"/>
    <w:rPr>
      <w:vertAlign w:val="superscrip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D45C9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45C94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45C94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45C9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45C94"/>
    <w:rPr>
      <w:b/>
      <w:bCs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D2771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7D2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2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-seimas.lrs.lt/portal/legalAct/lt/TAP/2eea182262ce11eaa02cacf2a861120c?positionInSearchResults=0&amp;searchModelUUID=1876719a-bfd9-45af-b539-b09314895eb0" TargetMode="External"/><Relationship Id="rId18" Type="http://schemas.openxmlformats.org/officeDocument/2006/relationships/hyperlink" Target="mailto:laurynas.buzys@sumin.lt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info@enmin.lt" TargetMode="External"/><Relationship Id="rId17" Type="http://schemas.openxmlformats.org/officeDocument/2006/relationships/hyperlink" Target="mailto:aiste.gasiuniene@sumin.lt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gintare.krusniene@enmin.lt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mailto:sergej.garbar@enmin.lt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mailto:aurimas.salapeta@enmin.l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urimas.salapeta@enmin.lt" TargetMode="External"/><Relationship Id="rId22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-seimas.lrs.lt/portal/legalAct/lt/TAP/785515509e4711eaa51db668f0092944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.jocaite\Desktop\DOKUMENTAI\Blankai\Blankai_2016\Blankas_Elp-fax_L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BB4F688AA4942429C1386747EFB9F6C" ma:contentTypeVersion="10" ma:contentTypeDescription="Kurkite naują dokumentą." ma:contentTypeScope="" ma:versionID="a0d7e9f4e0cc3da508669f60e65ba302">
  <xsd:schema xmlns:xsd="http://www.w3.org/2001/XMLSchema" xmlns:xs="http://www.w3.org/2001/XMLSchema" xmlns:p="http://schemas.microsoft.com/office/2006/metadata/properties" xmlns:ns3="6bed59ab-fd25-4258-9ef3-e7c35d497fe6" xmlns:ns4="7cd50a59-902e-48b5-b18a-1558df50cbb1" targetNamespace="http://schemas.microsoft.com/office/2006/metadata/properties" ma:root="true" ma:fieldsID="273d7c0b9090381309ce8730153480d7" ns3:_="" ns4:_="">
    <xsd:import namespace="6bed59ab-fd25-4258-9ef3-e7c35d497fe6"/>
    <xsd:import namespace="7cd50a59-902e-48b5-b18a-1558df50cb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d59ab-fd25-4258-9ef3-e7c35d497f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50a59-902e-48b5-b18a-1558df50cbb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DA231-41E1-4277-B7A2-789BC8E36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ed59ab-fd25-4258-9ef3-e7c35d497fe6"/>
    <ds:schemaRef ds:uri="7cd50a59-902e-48b5-b18a-1558df50cb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EFBA9A-5832-4CD2-BD35-3E75F80F8B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B288BCF-3731-4D75-B212-411FF8F4A9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F51384-86C3-40B5-88D6-707D6DDA0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Blankas_Elp-fax_LT.dotx</Template>
  <TotalTime>191</TotalTime>
  <Pages>4</Pages>
  <Words>5655</Words>
  <Characters>3224</Characters>
  <Application>Microsoft Office Word</Application>
  <DocSecurity>0</DocSecurity>
  <Lines>26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Links>
    <vt:vector size="48" baseType="variant">
      <vt:variant>
        <vt:i4>6881303</vt:i4>
      </vt:variant>
      <vt:variant>
        <vt:i4>21</vt:i4>
      </vt:variant>
      <vt:variant>
        <vt:i4>0</vt:i4>
      </vt:variant>
      <vt:variant>
        <vt:i4>5</vt:i4>
      </vt:variant>
      <vt:variant>
        <vt:lpwstr>mailto:aurimas.salapeta@enmin.lt</vt:lpwstr>
      </vt:variant>
      <vt:variant>
        <vt:lpwstr/>
      </vt:variant>
      <vt:variant>
        <vt:i4>4653107</vt:i4>
      </vt:variant>
      <vt:variant>
        <vt:i4>18</vt:i4>
      </vt:variant>
      <vt:variant>
        <vt:i4>0</vt:i4>
      </vt:variant>
      <vt:variant>
        <vt:i4>5</vt:i4>
      </vt:variant>
      <vt:variant>
        <vt:lpwstr>mailto:laurynas.buzys@sumin.lt</vt:lpwstr>
      </vt:variant>
      <vt:variant>
        <vt:lpwstr/>
      </vt:variant>
      <vt:variant>
        <vt:i4>7667715</vt:i4>
      </vt:variant>
      <vt:variant>
        <vt:i4>15</vt:i4>
      </vt:variant>
      <vt:variant>
        <vt:i4>0</vt:i4>
      </vt:variant>
      <vt:variant>
        <vt:i4>5</vt:i4>
      </vt:variant>
      <vt:variant>
        <vt:lpwstr>mailto:aiste.gasiuniene@sumin.lt</vt:lpwstr>
      </vt:variant>
      <vt:variant>
        <vt:lpwstr/>
      </vt:variant>
      <vt:variant>
        <vt:i4>1376356</vt:i4>
      </vt:variant>
      <vt:variant>
        <vt:i4>12</vt:i4>
      </vt:variant>
      <vt:variant>
        <vt:i4>0</vt:i4>
      </vt:variant>
      <vt:variant>
        <vt:i4>5</vt:i4>
      </vt:variant>
      <vt:variant>
        <vt:lpwstr>mailto:gintare.krusniene@enmin.lt</vt:lpwstr>
      </vt:variant>
      <vt:variant>
        <vt:lpwstr/>
      </vt:variant>
      <vt:variant>
        <vt:i4>5439551</vt:i4>
      </vt:variant>
      <vt:variant>
        <vt:i4>9</vt:i4>
      </vt:variant>
      <vt:variant>
        <vt:i4>0</vt:i4>
      </vt:variant>
      <vt:variant>
        <vt:i4>5</vt:i4>
      </vt:variant>
      <vt:variant>
        <vt:lpwstr>mailto:sergej.garbar@enmin.lt</vt:lpwstr>
      </vt:variant>
      <vt:variant>
        <vt:lpwstr/>
      </vt:variant>
      <vt:variant>
        <vt:i4>6881303</vt:i4>
      </vt:variant>
      <vt:variant>
        <vt:i4>6</vt:i4>
      </vt:variant>
      <vt:variant>
        <vt:i4>0</vt:i4>
      </vt:variant>
      <vt:variant>
        <vt:i4>5</vt:i4>
      </vt:variant>
      <vt:variant>
        <vt:lpwstr>mailto:aurimas.salapeta@enmin.lt</vt:lpwstr>
      </vt:variant>
      <vt:variant>
        <vt:lpwstr/>
      </vt:variant>
      <vt:variant>
        <vt:i4>6619259</vt:i4>
      </vt:variant>
      <vt:variant>
        <vt:i4>3</vt:i4>
      </vt:variant>
      <vt:variant>
        <vt:i4>0</vt:i4>
      </vt:variant>
      <vt:variant>
        <vt:i4>5</vt:i4>
      </vt:variant>
      <vt:variant>
        <vt:lpwstr>https://e-seimas.lrs.lt/portal/legalAct/lt/TAP/2eea182262ce11eaa02cacf2a861120c?positionInSearchResults=0&amp;searchModelUUID=1876719a-bfd9-45af-b539-b09314895eb0</vt:lpwstr>
      </vt:variant>
      <vt:variant>
        <vt:lpwstr/>
      </vt:variant>
      <vt:variant>
        <vt:i4>7340097</vt:i4>
      </vt:variant>
      <vt:variant>
        <vt:i4>0</vt:i4>
      </vt:variant>
      <vt:variant>
        <vt:i4>0</vt:i4>
      </vt:variant>
      <vt:variant>
        <vt:i4>5</vt:i4>
      </vt:variant>
      <vt:variant>
        <vt:lpwstr>mailto:info@enmin.lt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Ramune</dc:creator>
  <cp:keywords/>
  <cp:lastModifiedBy>Gintaras Nakutis</cp:lastModifiedBy>
  <cp:revision>52</cp:revision>
  <cp:lastPrinted>2017-03-16T18:35:00Z</cp:lastPrinted>
  <dcterms:created xsi:type="dcterms:W3CDTF">2020-03-06T06:15:00Z</dcterms:created>
  <dcterms:modified xsi:type="dcterms:W3CDTF">2020-05-26T13:49:00Z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0x0101004BB4F688AA4942429C1386747EFB9F6C</vt:lpwstr>
  </property>
</Properties>
</file>