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0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0"/>
        <w:gridCol w:w="1620"/>
        <w:gridCol w:w="360"/>
        <w:gridCol w:w="2700"/>
      </w:tblGrid>
      <w:tr w:rsidR="003C76C9" w:rsidRPr="00391E7B" w14:paraId="79AEC144" w14:textId="77777777">
        <w:trPr>
          <w:cantSplit/>
          <w:trHeight w:val="270"/>
          <w:jc w:val="center"/>
        </w:trPr>
        <w:tc>
          <w:tcPr>
            <w:tcW w:w="5020" w:type="dxa"/>
            <w:vMerge w:val="restart"/>
          </w:tcPr>
          <w:p w14:paraId="1116CD9A" w14:textId="77777777" w:rsidR="00864580" w:rsidRDefault="003C0EC3" w:rsidP="003C0EC3">
            <w:r>
              <w:t>Vilniaus miesto savivaldybės administracijai</w:t>
            </w:r>
          </w:p>
          <w:p w14:paraId="78AA0F21" w14:textId="77777777" w:rsidR="003C0EC3" w:rsidRDefault="003C0EC3" w:rsidP="003C0EC3"/>
          <w:p w14:paraId="19962601" w14:textId="55DE4D3E" w:rsidR="003C0EC3" w:rsidRPr="00391E7B" w:rsidRDefault="003C0EC3" w:rsidP="003C0EC3">
            <w:r>
              <w:t>Lietuvos keleivių vežimo asociacijai</w:t>
            </w:r>
          </w:p>
        </w:tc>
        <w:tc>
          <w:tcPr>
            <w:tcW w:w="1620" w:type="dxa"/>
          </w:tcPr>
          <w:p w14:paraId="303CA452" w14:textId="089EBF4D" w:rsidR="003C76C9" w:rsidRPr="00391E7B" w:rsidRDefault="0049284F" w:rsidP="003C0EC3">
            <w:r w:rsidRPr="00391E7B">
              <w:t>20</w:t>
            </w:r>
            <w:r w:rsidR="004562F8" w:rsidRPr="00391E7B">
              <w:t>20</w:t>
            </w:r>
            <w:r w:rsidR="003C76C9" w:rsidRPr="00391E7B">
              <w:t>-</w:t>
            </w:r>
            <w:r w:rsidR="004562F8" w:rsidRPr="00391E7B">
              <w:t>0</w:t>
            </w:r>
            <w:r w:rsidR="006C3A90">
              <w:t>6</w:t>
            </w:r>
            <w:r w:rsidR="003C76C9" w:rsidRPr="00391E7B">
              <w:t>-</w:t>
            </w:r>
            <w:r w:rsidR="00310320">
              <w:t>05</w:t>
            </w:r>
          </w:p>
        </w:tc>
        <w:tc>
          <w:tcPr>
            <w:tcW w:w="360" w:type="dxa"/>
          </w:tcPr>
          <w:p w14:paraId="21789ADC" w14:textId="77777777" w:rsidR="003C76C9" w:rsidRPr="00391E7B" w:rsidRDefault="003C76C9" w:rsidP="003C0EC3">
            <w:r w:rsidRPr="00391E7B">
              <w:t>Nr.</w:t>
            </w:r>
          </w:p>
        </w:tc>
        <w:tc>
          <w:tcPr>
            <w:tcW w:w="2700" w:type="dxa"/>
          </w:tcPr>
          <w:p w14:paraId="2AD99ED3" w14:textId="0D5AC473" w:rsidR="003C76C9" w:rsidRPr="00391E7B" w:rsidRDefault="003C76C9" w:rsidP="003C0EC3">
            <w:r w:rsidRPr="00391E7B">
              <w:t>(</w:t>
            </w:r>
            <w:r w:rsidR="00361600" w:rsidRPr="00391E7B">
              <w:t>10.2.3.4</w:t>
            </w:r>
            <w:r w:rsidRPr="00391E7B">
              <w:t>-</w:t>
            </w:r>
            <w:r w:rsidR="002C4BB1" w:rsidRPr="00391E7B">
              <w:t>4</w:t>
            </w:r>
            <w:r w:rsidR="001B2DC1" w:rsidRPr="00391E7B">
              <w:t>12</w:t>
            </w:r>
            <w:r w:rsidRPr="00391E7B">
              <w:t xml:space="preserve">) </w:t>
            </w:r>
            <w:r w:rsidR="00361600" w:rsidRPr="00391E7B">
              <w:t>10</w:t>
            </w:r>
            <w:r w:rsidRPr="00391E7B">
              <w:t>-</w:t>
            </w:r>
            <w:r w:rsidR="00310320">
              <w:t>4374</w:t>
            </w:r>
          </w:p>
        </w:tc>
      </w:tr>
      <w:tr w:rsidR="006B4EA5" w:rsidRPr="00391E7B" w14:paraId="5B8449E2" w14:textId="77777777">
        <w:trPr>
          <w:cantSplit/>
          <w:trHeight w:val="270"/>
          <w:jc w:val="center"/>
        </w:trPr>
        <w:tc>
          <w:tcPr>
            <w:tcW w:w="5020" w:type="dxa"/>
            <w:vMerge/>
          </w:tcPr>
          <w:p w14:paraId="40394BE2" w14:textId="77777777" w:rsidR="006B4EA5" w:rsidRPr="00391E7B" w:rsidRDefault="006B4EA5" w:rsidP="003C0EC3">
            <w:pPr>
              <w:ind w:right="708"/>
            </w:pPr>
          </w:p>
        </w:tc>
        <w:tc>
          <w:tcPr>
            <w:tcW w:w="1620" w:type="dxa"/>
          </w:tcPr>
          <w:p w14:paraId="7120F271" w14:textId="4F85A479" w:rsidR="006B4EA5" w:rsidRPr="00391E7B" w:rsidRDefault="006A0396" w:rsidP="003C0EC3">
            <w:r>
              <w:t>Į 2020-05-</w:t>
            </w:r>
            <w:r w:rsidR="003C0EC3">
              <w:t>19</w:t>
            </w:r>
          </w:p>
        </w:tc>
        <w:tc>
          <w:tcPr>
            <w:tcW w:w="360" w:type="dxa"/>
          </w:tcPr>
          <w:p w14:paraId="1801D4FC" w14:textId="6E7A26B6" w:rsidR="006B4EA5" w:rsidRPr="00391E7B" w:rsidRDefault="006A0396" w:rsidP="003C0EC3">
            <w:r>
              <w:t xml:space="preserve">Nr. </w:t>
            </w:r>
          </w:p>
        </w:tc>
        <w:tc>
          <w:tcPr>
            <w:tcW w:w="2700" w:type="dxa"/>
          </w:tcPr>
          <w:p w14:paraId="19548BCF" w14:textId="7561A7BD" w:rsidR="006B4EA5" w:rsidRPr="00391E7B" w:rsidRDefault="003C0EC3" w:rsidP="003C0EC3">
            <w:r>
              <w:t>A51-66741/20(3.3.29E-AD24)</w:t>
            </w:r>
          </w:p>
        </w:tc>
      </w:tr>
      <w:tr w:rsidR="000B2BE2" w:rsidRPr="00391E7B" w14:paraId="0C489B41" w14:textId="77777777" w:rsidTr="00FF1767">
        <w:trPr>
          <w:cantSplit/>
          <w:trHeight w:val="270"/>
          <w:jc w:val="center"/>
        </w:trPr>
        <w:tc>
          <w:tcPr>
            <w:tcW w:w="5020" w:type="dxa"/>
            <w:vMerge/>
          </w:tcPr>
          <w:p w14:paraId="7D133A17" w14:textId="77777777" w:rsidR="000B2BE2" w:rsidRPr="00391E7B" w:rsidRDefault="000B2BE2" w:rsidP="003C0EC3">
            <w:pPr>
              <w:ind w:right="708"/>
            </w:pPr>
          </w:p>
        </w:tc>
        <w:tc>
          <w:tcPr>
            <w:tcW w:w="4680" w:type="dxa"/>
            <w:gridSpan w:val="3"/>
          </w:tcPr>
          <w:p w14:paraId="65A88023" w14:textId="60F1930F" w:rsidR="000B2BE2" w:rsidRPr="00391E7B" w:rsidRDefault="003C0EC3" w:rsidP="003C0EC3">
            <w:r>
              <w:t>Į 2020-05-21       Nr. S-039</w:t>
            </w:r>
          </w:p>
        </w:tc>
      </w:tr>
    </w:tbl>
    <w:p w14:paraId="4BEC258C" w14:textId="77777777" w:rsidR="007C1D53" w:rsidRDefault="007C1D53" w:rsidP="00391E7B">
      <w:pPr>
        <w:pStyle w:val="Pagrindinistekstas"/>
        <w:spacing w:line="276" w:lineRule="auto"/>
        <w:rPr>
          <w:b/>
          <w:bCs/>
        </w:rPr>
      </w:pPr>
    </w:p>
    <w:p w14:paraId="53017718" w14:textId="77777777" w:rsidR="003C0EC3" w:rsidRDefault="003C0EC3" w:rsidP="00C4017B">
      <w:pPr>
        <w:pStyle w:val="Pagrindinistekstas"/>
        <w:spacing w:line="276" w:lineRule="auto"/>
        <w:rPr>
          <w:b/>
          <w:bCs/>
        </w:rPr>
      </w:pPr>
    </w:p>
    <w:p w14:paraId="7C163C62" w14:textId="3C95F50D" w:rsidR="000C37A1" w:rsidRPr="009836D9" w:rsidRDefault="003C0EC3" w:rsidP="00C4017B">
      <w:pPr>
        <w:pStyle w:val="Pagrindinistekstas"/>
        <w:spacing w:line="276" w:lineRule="auto"/>
      </w:pPr>
      <w:r w:rsidRPr="00391E7B">
        <w:rPr>
          <w:b/>
          <w:bCs/>
        </w:rPr>
        <w:t xml:space="preserve">DĖL </w:t>
      </w:r>
      <w:r>
        <w:rPr>
          <w:b/>
          <w:bCs/>
        </w:rPr>
        <w:t xml:space="preserve">KELEIVIŲ VEŽIMO </w:t>
      </w:r>
    </w:p>
    <w:p w14:paraId="21F4998E" w14:textId="77777777" w:rsidR="00864580" w:rsidRDefault="00864580" w:rsidP="00255AA5">
      <w:pPr>
        <w:spacing w:line="252" w:lineRule="auto"/>
        <w:rPr>
          <w:b/>
        </w:rPr>
      </w:pPr>
    </w:p>
    <w:p w14:paraId="071AB03B" w14:textId="19891F5C" w:rsidR="006C3A90" w:rsidRPr="006C3A90" w:rsidRDefault="00037022" w:rsidP="006C3A90">
      <w:pPr>
        <w:jc w:val="both"/>
        <w:rPr>
          <w:color w:val="000000"/>
        </w:rPr>
      </w:pPr>
      <w:r>
        <w:tab/>
      </w:r>
      <w:r w:rsidR="006C3A90">
        <w:t>I</w:t>
      </w:r>
      <w:r w:rsidR="006C3A90" w:rsidRPr="006C3A90">
        <w:t xml:space="preserve">nformuojame, </w:t>
      </w:r>
      <w:r w:rsidR="006C3A90">
        <w:rPr>
          <w:color w:val="000000"/>
        </w:rPr>
        <w:t xml:space="preserve">kad </w:t>
      </w:r>
      <w:r w:rsidR="006C3A90" w:rsidRPr="006C3A90">
        <w:rPr>
          <w:color w:val="000000"/>
        </w:rPr>
        <w:t xml:space="preserve">pagal </w:t>
      </w:r>
      <w:r w:rsidR="006C3A90">
        <w:rPr>
          <w:color w:val="000000"/>
        </w:rPr>
        <w:t>L</w:t>
      </w:r>
      <w:r w:rsidR="006C3A90" w:rsidRPr="006C3A90">
        <w:rPr>
          <w:color w:val="000000"/>
        </w:rPr>
        <w:t xml:space="preserve">ietuvos </w:t>
      </w:r>
      <w:r w:rsidR="006C3A90">
        <w:rPr>
          <w:color w:val="000000"/>
        </w:rPr>
        <w:t>R</w:t>
      </w:r>
      <w:r w:rsidR="006C3A90" w:rsidRPr="006C3A90">
        <w:rPr>
          <w:color w:val="000000"/>
        </w:rPr>
        <w:t xml:space="preserve">espublikos </w:t>
      </w:r>
      <w:r w:rsidR="006C3A90">
        <w:rPr>
          <w:color w:val="000000"/>
        </w:rPr>
        <w:t>V</w:t>
      </w:r>
      <w:r w:rsidR="006C3A90" w:rsidRPr="006C3A90">
        <w:rPr>
          <w:color w:val="000000"/>
        </w:rPr>
        <w:t xml:space="preserve">yriausybės 2020 kovo 14 d. nutarimo </w:t>
      </w:r>
      <w:r w:rsidR="006C3A90">
        <w:rPr>
          <w:color w:val="000000"/>
        </w:rPr>
        <w:t>N</w:t>
      </w:r>
      <w:r w:rsidR="006C3A90" w:rsidRPr="006C3A90">
        <w:rPr>
          <w:color w:val="000000"/>
        </w:rPr>
        <w:t xml:space="preserve">r. 207 </w:t>
      </w:r>
      <w:r w:rsidR="006C3A90">
        <w:rPr>
          <w:color w:val="000000"/>
        </w:rPr>
        <w:t>„D</w:t>
      </w:r>
      <w:r w:rsidR="006C3A90" w:rsidRPr="006C3A90">
        <w:rPr>
          <w:color w:val="000000"/>
        </w:rPr>
        <w:t xml:space="preserve">ėl karantino </w:t>
      </w:r>
      <w:r w:rsidR="006C3A90">
        <w:rPr>
          <w:color w:val="000000"/>
        </w:rPr>
        <w:t>L</w:t>
      </w:r>
      <w:r w:rsidR="006C3A90" w:rsidRPr="006C3A90">
        <w:rPr>
          <w:color w:val="000000"/>
        </w:rPr>
        <w:t xml:space="preserve">ietuvos </w:t>
      </w:r>
      <w:r w:rsidR="006C3A90">
        <w:rPr>
          <w:color w:val="000000"/>
        </w:rPr>
        <w:t>R</w:t>
      </w:r>
      <w:r w:rsidR="006C3A90" w:rsidRPr="006C3A90">
        <w:rPr>
          <w:color w:val="000000"/>
        </w:rPr>
        <w:t>espublikos teritorijoje paskelbimo</w:t>
      </w:r>
      <w:r w:rsidR="006C3A90">
        <w:rPr>
          <w:color w:val="000000"/>
        </w:rPr>
        <w:t>“ nuostatas</w:t>
      </w:r>
      <w:r w:rsidR="006C3A90" w:rsidRPr="006C3A90">
        <w:rPr>
          <w:color w:val="000000"/>
        </w:rPr>
        <w:t xml:space="preserve"> </w:t>
      </w:r>
      <w:r w:rsidR="006C3A90">
        <w:rPr>
          <w:color w:val="000000"/>
        </w:rPr>
        <w:t xml:space="preserve">nuo </w:t>
      </w:r>
      <w:r w:rsidR="006C3A90">
        <w:rPr>
          <w:color w:val="000000"/>
        </w:rPr>
        <w:br/>
      </w:r>
      <w:r w:rsidR="006C3A90" w:rsidRPr="006C3A90">
        <w:rPr>
          <w:color w:val="000000"/>
        </w:rPr>
        <w:t>2020 m. birželio 1 d.</w:t>
      </w:r>
      <w:r w:rsidR="006C3A90">
        <w:rPr>
          <w:color w:val="000000"/>
        </w:rPr>
        <w:t xml:space="preserve"> ribojimai keleivių vežimui nebėra taikomi. </w:t>
      </w:r>
    </w:p>
    <w:p w14:paraId="56487470" w14:textId="25E77DC2" w:rsidR="006C3A90" w:rsidRPr="006C3A90" w:rsidRDefault="006C3A90" w:rsidP="006C3A90">
      <w:pPr>
        <w:jc w:val="both"/>
        <w:rPr>
          <w:color w:val="000000"/>
        </w:rPr>
      </w:pPr>
    </w:p>
    <w:p w14:paraId="25B7EFC8" w14:textId="1C769E28" w:rsidR="006A3361" w:rsidRDefault="006A3361" w:rsidP="005E1B95">
      <w:pPr>
        <w:jc w:val="both"/>
      </w:pPr>
      <w:r>
        <w:tab/>
      </w:r>
    </w:p>
    <w:p w14:paraId="36A00502" w14:textId="1C5B78D6" w:rsidR="00CD5823" w:rsidRDefault="005E1B95" w:rsidP="000B2BE2">
      <w:r>
        <w:tab/>
      </w:r>
    </w:p>
    <w:p w14:paraId="33ED00A2" w14:textId="77777777" w:rsidR="00CD5823" w:rsidRDefault="00CD5823" w:rsidP="000B2BE2"/>
    <w:p w14:paraId="263E17B3" w14:textId="77777777" w:rsidR="00131C66" w:rsidRPr="00131C66" w:rsidRDefault="00131C66" w:rsidP="00131C66">
      <w:pPr>
        <w:ind w:right="56"/>
      </w:pPr>
      <w:r w:rsidRPr="00131C66">
        <w:t xml:space="preserve">Sveikatos apsaugos </w:t>
      </w:r>
      <w:r w:rsidR="002E468A">
        <w:t>vice</w:t>
      </w:r>
      <w:r w:rsidRPr="00131C66">
        <w:t>ministr</w:t>
      </w:r>
      <w:r w:rsidR="00C36B29">
        <w:t>as</w:t>
      </w:r>
      <w:r w:rsidRPr="00131C66">
        <w:tab/>
      </w:r>
      <w:r w:rsidRPr="00131C66">
        <w:tab/>
        <w:t xml:space="preserve">                                 </w:t>
      </w:r>
      <w:r w:rsidR="001C7CFC">
        <w:t xml:space="preserve">     </w:t>
      </w:r>
      <w:r w:rsidR="00C36B29">
        <w:t xml:space="preserve">    </w:t>
      </w:r>
      <w:r w:rsidR="001C7CFC">
        <w:t xml:space="preserve">   </w:t>
      </w:r>
      <w:r w:rsidR="00C36B29">
        <w:t>Algirdas Šešelgis</w:t>
      </w:r>
    </w:p>
    <w:p w14:paraId="3720077E" w14:textId="77777777" w:rsidR="00131C66" w:rsidRPr="00131C66" w:rsidRDefault="00131C66" w:rsidP="00131C66">
      <w:pPr>
        <w:ind w:right="56"/>
      </w:pPr>
    </w:p>
    <w:p w14:paraId="62CC41F7" w14:textId="77777777" w:rsidR="003D37A4" w:rsidRDefault="003D37A4" w:rsidP="00131C66">
      <w:pPr>
        <w:ind w:right="56"/>
      </w:pPr>
    </w:p>
    <w:p w14:paraId="5555AD72" w14:textId="77777777" w:rsidR="0069692C" w:rsidRDefault="0069692C" w:rsidP="00131C66">
      <w:pPr>
        <w:ind w:right="56"/>
      </w:pPr>
    </w:p>
    <w:p w14:paraId="52EBD2BE" w14:textId="229784AD" w:rsidR="0069692C" w:rsidRDefault="0069692C" w:rsidP="00131C66">
      <w:pPr>
        <w:ind w:right="56"/>
      </w:pPr>
    </w:p>
    <w:p w14:paraId="29C9A9FB" w14:textId="77777777" w:rsidR="00BE3A27" w:rsidRDefault="00BE3A27" w:rsidP="00131C66">
      <w:pPr>
        <w:ind w:right="56"/>
      </w:pPr>
    </w:p>
    <w:p w14:paraId="3C00A52E" w14:textId="008D83D3" w:rsidR="0069692C" w:rsidRDefault="0069692C" w:rsidP="00131C66">
      <w:pPr>
        <w:ind w:right="56"/>
      </w:pPr>
    </w:p>
    <w:p w14:paraId="5006ED19" w14:textId="3C84C525" w:rsidR="00BE3A27" w:rsidRDefault="00BE3A27" w:rsidP="00131C66">
      <w:pPr>
        <w:ind w:right="56"/>
      </w:pPr>
    </w:p>
    <w:p w14:paraId="4C8BE32C" w14:textId="2D96FACF" w:rsidR="006C3A90" w:rsidRDefault="006C3A90" w:rsidP="00131C66">
      <w:pPr>
        <w:ind w:right="56"/>
      </w:pPr>
    </w:p>
    <w:p w14:paraId="1420994A" w14:textId="41A5674D" w:rsidR="006C3A90" w:rsidRDefault="006C3A90" w:rsidP="00131C66">
      <w:pPr>
        <w:ind w:right="56"/>
      </w:pPr>
    </w:p>
    <w:p w14:paraId="0178D064" w14:textId="12DF3086" w:rsidR="006C3A90" w:rsidRDefault="006C3A90" w:rsidP="00131C66">
      <w:pPr>
        <w:ind w:right="56"/>
      </w:pPr>
    </w:p>
    <w:p w14:paraId="17552DE5" w14:textId="39CE656C" w:rsidR="006C3A90" w:rsidRDefault="006C3A90" w:rsidP="00131C66">
      <w:pPr>
        <w:ind w:right="56"/>
      </w:pPr>
    </w:p>
    <w:p w14:paraId="3E15BD68" w14:textId="631026C8" w:rsidR="006C3A90" w:rsidRDefault="006C3A90" w:rsidP="00131C66">
      <w:pPr>
        <w:ind w:right="56"/>
      </w:pPr>
    </w:p>
    <w:p w14:paraId="7DACA4FD" w14:textId="6342720C" w:rsidR="006C3A90" w:rsidRDefault="006C3A90" w:rsidP="00131C66">
      <w:pPr>
        <w:ind w:right="56"/>
      </w:pPr>
    </w:p>
    <w:p w14:paraId="071E252F" w14:textId="2A8521FD" w:rsidR="006C3A90" w:rsidRDefault="006C3A90" w:rsidP="00131C66">
      <w:pPr>
        <w:ind w:right="56"/>
      </w:pPr>
    </w:p>
    <w:p w14:paraId="5075BD4D" w14:textId="4FEC1D5F" w:rsidR="006C3A90" w:rsidRDefault="006C3A90" w:rsidP="00131C66">
      <w:pPr>
        <w:ind w:right="56"/>
      </w:pPr>
    </w:p>
    <w:p w14:paraId="302F9CA8" w14:textId="2D999606" w:rsidR="006C3A90" w:rsidRDefault="006C3A90" w:rsidP="00131C66">
      <w:pPr>
        <w:ind w:right="56"/>
      </w:pPr>
    </w:p>
    <w:p w14:paraId="781D3879" w14:textId="140C6110" w:rsidR="006C3A90" w:rsidRDefault="006C3A90" w:rsidP="00131C66">
      <w:pPr>
        <w:ind w:right="56"/>
      </w:pPr>
    </w:p>
    <w:p w14:paraId="2E91EC74" w14:textId="2F28F835" w:rsidR="00BE3A27" w:rsidRDefault="00BE3A27" w:rsidP="00131C66">
      <w:pPr>
        <w:ind w:right="56"/>
      </w:pPr>
    </w:p>
    <w:p w14:paraId="7DCEAC14" w14:textId="77777777" w:rsidR="00864580" w:rsidRDefault="00864580" w:rsidP="00131C66">
      <w:pPr>
        <w:ind w:right="56"/>
      </w:pPr>
    </w:p>
    <w:p w14:paraId="7CAC7C37" w14:textId="77777777" w:rsidR="00C36B29" w:rsidRDefault="00C36B29" w:rsidP="00131C66">
      <w:pPr>
        <w:ind w:right="56"/>
      </w:pPr>
    </w:p>
    <w:p w14:paraId="3DEAEB1A" w14:textId="4C98F262" w:rsidR="00A17314" w:rsidRDefault="00C63461" w:rsidP="000D1746">
      <w:pPr>
        <w:tabs>
          <w:tab w:val="left" w:pos="9356"/>
          <w:tab w:val="right" w:pos="9498"/>
        </w:tabs>
        <w:rPr>
          <w:sz w:val="22"/>
          <w:szCs w:val="22"/>
        </w:rPr>
      </w:pPr>
      <w:r>
        <w:rPr>
          <w:sz w:val="22"/>
          <w:szCs w:val="22"/>
        </w:rPr>
        <w:t>Nerija Kuprevičienė</w:t>
      </w:r>
      <w:r w:rsidR="00AE2560" w:rsidRPr="003A0BF9">
        <w:rPr>
          <w:sz w:val="22"/>
          <w:szCs w:val="22"/>
        </w:rPr>
        <w:t>, tel. (8 5) 219 33</w:t>
      </w:r>
      <w:r>
        <w:rPr>
          <w:sz w:val="22"/>
          <w:szCs w:val="22"/>
        </w:rPr>
        <w:t>40</w:t>
      </w:r>
      <w:r w:rsidR="00AE2560" w:rsidRPr="003A0BF9">
        <w:rPr>
          <w:sz w:val="22"/>
          <w:szCs w:val="22"/>
        </w:rPr>
        <w:t xml:space="preserve">, el. p. </w:t>
      </w:r>
      <w:r>
        <w:rPr>
          <w:sz w:val="22"/>
          <w:szCs w:val="22"/>
        </w:rPr>
        <w:t>nerija.kupreviciene</w:t>
      </w:r>
      <w:hyperlink r:id="rId8" w:history="1">
        <w:r w:rsidR="00AE2560" w:rsidRPr="003A0BF9">
          <w:rPr>
            <w:rStyle w:val="Hipersaitas"/>
            <w:sz w:val="22"/>
            <w:szCs w:val="22"/>
          </w:rPr>
          <w:t>@sam.lt</w:t>
        </w:r>
      </w:hyperlink>
      <w:r w:rsidR="00BE3A27">
        <w:rPr>
          <w:noProof/>
        </w:rPr>
        <w:t xml:space="preserve">                                  </w:t>
      </w:r>
      <w:r w:rsidR="00AE2560">
        <w:rPr>
          <w:noProof/>
        </w:rPr>
        <w:drawing>
          <wp:inline distT="0" distB="0" distL="0" distR="0" wp14:anchorId="5451F088" wp14:editId="66858026">
            <wp:extent cx="638175" cy="542925"/>
            <wp:effectExtent l="0" t="0" r="9525" b="9525"/>
            <wp:docPr id="3" name="Paveikslėlis 2" descr="C:\Users\gurskis\Desktop\ISO 9001 sp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C:\Users\gurskis\Desktop\ISO 9001 sp.jp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2560">
        <w:rPr>
          <w:sz w:val="22"/>
          <w:szCs w:val="22"/>
        </w:rPr>
        <w:t xml:space="preserve"> </w:t>
      </w:r>
    </w:p>
    <w:sectPr w:rsidR="00A17314" w:rsidSect="001A20B3">
      <w:headerReference w:type="even" r:id="rId10"/>
      <w:headerReference w:type="default" r:id="rId11"/>
      <w:headerReference w:type="first" r:id="rId12"/>
      <w:footerReference w:type="first" r:id="rId13"/>
      <w:pgSz w:w="11906" w:h="16838" w:code="9"/>
      <w:pgMar w:top="1701" w:right="567" w:bottom="1134" w:left="1701" w:header="1140" w:footer="114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96B2B" w14:textId="77777777" w:rsidR="00B55F74" w:rsidRDefault="00B55F74" w:rsidP="00377C8F">
      <w:r>
        <w:separator/>
      </w:r>
    </w:p>
  </w:endnote>
  <w:endnote w:type="continuationSeparator" w:id="0">
    <w:p w14:paraId="15EF8343" w14:textId="77777777" w:rsidR="00B55F74" w:rsidRDefault="00B55F74" w:rsidP="00377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CF4E6A" w14:textId="77777777" w:rsidR="003C76C9" w:rsidRPr="00EF08D7" w:rsidRDefault="003C76C9" w:rsidP="00EF08D7">
    <w:pPr>
      <w:tabs>
        <w:tab w:val="right" w:pos="9498"/>
      </w:tabs>
      <w:rPr>
        <w:sz w:val="22"/>
        <w:szCs w:val="22"/>
      </w:rPr>
    </w:pPr>
    <w:r>
      <w:rPr>
        <w:sz w:val="22"/>
        <w:szCs w:val="22"/>
      </w:rPr>
      <w:tab/>
    </w:r>
  </w:p>
  <w:p w14:paraId="02002695" w14:textId="77777777" w:rsidR="003C76C9" w:rsidRDefault="003C76C9">
    <w:pPr>
      <w:pStyle w:val="Porat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1FA30" w14:textId="77777777" w:rsidR="00B55F74" w:rsidRDefault="00B55F74" w:rsidP="00377C8F">
      <w:r>
        <w:separator/>
      </w:r>
    </w:p>
  </w:footnote>
  <w:footnote w:type="continuationSeparator" w:id="0">
    <w:p w14:paraId="3A8C0E30" w14:textId="77777777" w:rsidR="00B55F74" w:rsidRDefault="00B55F74" w:rsidP="00377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5A0EFB" w14:textId="77777777" w:rsidR="003C76C9" w:rsidRDefault="003C76C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4FD7DBD" w14:textId="77777777" w:rsidR="003C76C9" w:rsidRDefault="003C76C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60714972"/>
      <w:docPartObj>
        <w:docPartGallery w:val="Page Numbers (Top of Page)"/>
        <w:docPartUnique/>
      </w:docPartObj>
    </w:sdtPr>
    <w:sdtEndPr/>
    <w:sdtContent>
      <w:p w14:paraId="776352E3" w14:textId="77777777" w:rsidR="004A6F16" w:rsidRDefault="004A6F1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6FC35B" w14:textId="77777777" w:rsidR="000B2BE2" w:rsidRDefault="000B2BE2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E9AA6" w14:textId="77777777" w:rsidR="003C76C9" w:rsidRDefault="003C76C9">
    <w:pPr>
      <w:pStyle w:val="Antrats"/>
      <w:jc w:val="center"/>
      <w:rPr>
        <w:noProof/>
      </w:rPr>
    </w:pPr>
    <w:r>
      <w:rPr>
        <w:noProof/>
      </w:rPr>
      <w:object w:dxaOrig="811" w:dyaOrig="961" w14:anchorId="60A9E4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.3pt;height:41.95pt" fillcolor="window">
          <v:imagedata r:id="rId1" o:title=""/>
        </v:shape>
        <o:OLEObject Type="Embed" ProgID="Word.Picture.8" ShapeID="_x0000_i1025" DrawAspect="Content" ObjectID="_1653199946" r:id="rId2"/>
      </w:object>
    </w:r>
  </w:p>
  <w:p w14:paraId="7D8D9748" w14:textId="77777777" w:rsidR="003C76C9" w:rsidRDefault="003C76C9">
    <w:pPr>
      <w:pStyle w:val="Antrats"/>
      <w:jc w:val="center"/>
      <w:rPr>
        <w:sz w:val="20"/>
        <w:szCs w:val="20"/>
      </w:rPr>
    </w:pPr>
  </w:p>
  <w:p w14:paraId="3BF1A8F5" w14:textId="77777777" w:rsidR="003C76C9" w:rsidRPr="001E5D3A" w:rsidRDefault="003C76C9">
    <w:pPr>
      <w:pStyle w:val="Antrats"/>
      <w:jc w:val="center"/>
      <w:rPr>
        <w:b/>
        <w:bCs/>
        <w:sz w:val="28"/>
        <w:szCs w:val="28"/>
      </w:rPr>
    </w:pPr>
    <w:r w:rsidRPr="001E5D3A">
      <w:rPr>
        <w:b/>
        <w:bCs/>
        <w:sz w:val="28"/>
        <w:szCs w:val="28"/>
      </w:rPr>
      <w:t>LIETUVOS RESPUBLIKOS SVEIKATOS APSAUGOS MINISTERIJA</w:t>
    </w:r>
  </w:p>
  <w:p w14:paraId="40EB85F6" w14:textId="77777777" w:rsidR="003C76C9" w:rsidRDefault="003C76C9">
    <w:pPr>
      <w:pStyle w:val="Antrats"/>
      <w:jc w:val="center"/>
      <w:rPr>
        <w:sz w:val="16"/>
        <w:szCs w:val="16"/>
      </w:rPr>
    </w:pPr>
  </w:p>
  <w:p w14:paraId="267F08BC" w14:textId="77777777" w:rsidR="00686C31" w:rsidRDefault="00686C31" w:rsidP="00686C31">
    <w:pPr>
      <w:pBdr>
        <w:bottom w:val="single" w:sz="6" w:space="2" w:color="auto"/>
      </w:pBdr>
      <w:tabs>
        <w:tab w:val="left" w:pos="1560"/>
        <w:tab w:val="left" w:pos="3686"/>
      </w:tabs>
      <w:spacing w:line="216" w:lineRule="exact"/>
      <w:ind w:left="-284" w:right="-113"/>
      <w:jc w:val="center"/>
      <w:rPr>
        <w:sz w:val="18"/>
        <w:szCs w:val="18"/>
      </w:rPr>
    </w:pPr>
    <w:r>
      <w:rPr>
        <w:sz w:val="18"/>
        <w:szCs w:val="18"/>
      </w:rPr>
      <w:t>Biudžetinė įstaiga, Vilniaus g. 33, LT-01506 Vilnius, tel. (8 5) 266 1400,</w:t>
    </w:r>
  </w:p>
  <w:p w14:paraId="727ECA05" w14:textId="77777777" w:rsidR="00686C31" w:rsidRDefault="00686C31" w:rsidP="00686C31">
    <w:pPr>
      <w:pBdr>
        <w:bottom w:val="single" w:sz="6" w:space="2" w:color="auto"/>
      </w:pBdr>
      <w:tabs>
        <w:tab w:val="left" w:pos="1560"/>
        <w:tab w:val="left" w:pos="3686"/>
      </w:tabs>
      <w:spacing w:line="216" w:lineRule="exact"/>
      <w:ind w:left="-284" w:right="-113"/>
      <w:jc w:val="center"/>
      <w:rPr>
        <w:sz w:val="18"/>
        <w:szCs w:val="18"/>
      </w:rPr>
    </w:pPr>
    <w:r>
      <w:rPr>
        <w:sz w:val="18"/>
        <w:szCs w:val="18"/>
      </w:rPr>
      <w:t xml:space="preserve">faks. (8 5) 266 1402, el. p. </w:t>
    </w:r>
    <w:proofErr w:type="spellStart"/>
    <w:r w:rsidRPr="00A60EDB">
      <w:rPr>
        <w:rStyle w:val="Hipersaitas"/>
        <w:sz w:val="18"/>
        <w:szCs w:val="18"/>
      </w:rPr>
      <w:t>ministerija@sam.lt</w:t>
    </w:r>
    <w:proofErr w:type="spellEnd"/>
    <w:r>
      <w:rPr>
        <w:sz w:val="18"/>
        <w:szCs w:val="18"/>
      </w:rPr>
      <w:t>, http://</w:t>
    </w:r>
    <w:hyperlink r:id="rId3" w:history="1">
      <w:r w:rsidRPr="007D183E">
        <w:rPr>
          <w:rStyle w:val="Hipersaitas"/>
          <w:sz w:val="18"/>
          <w:szCs w:val="18"/>
        </w:rPr>
        <w:t>www.sam.lt</w:t>
      </w:r>
    </w:hyperlink>
    <w:r>
      <w:rPr>
        <w:sz w:val="18"/>
        <w:szCs w:val="18"/>
      </w:rPr>
      <w:t>.</w:t>
    </w:r>
  </w:p>
  <w:p w14:paraId="051904BA" w14:textId="77777777" w:rsidR="003C76C9" w:rsidRDefault="00686C31">
    <w:pPr>
      <w:pBdr>
        <w:bottom w:val="single" w:sz="6" w:space="2" w:color="auto"/>
      </w:pBdr>
      <w:tabs>
        <w:tab w:val="left" w:pos="1560"/>
        <w:tab w:val="left" w:pos="3686"/>
      </w:tabs>
      <w:spacing w:line="216" w:lineRule="exact"/>
      <w:ind w:left="-284" w:right="-113"/>
      <w:jc w:val="center"/>
      <w:rPr>
        <w:sz w:val="18"/>
        <w:szCs w:val="18"/>
      </w:rPr>
    </w:pPr>
    <w:r>
      <w:rPr>
        <w:sz w:val="18"/>
        <w:szCs w:val="18"/>
      </w:rPr>
      <w:t>Duomenys kaupiami ir saugomi</w:t>
    </w:r>
    <w:r w:rsidRPr="00464B88">
      <w:rPr>
        <w:sz w:val="18"/>
        <w:szCs w:val="18"/>
      </w:rPr>
      <w:t xml:space="preserve"> </w:t>
    </w:r>
    <w:r>
      <w:rPr>
        <w:sz w:val="18"/>
        <w:szCs w:val="18"/>
      </w:rPr>
      <w:t>Juridinių asmenų registre, kodas 188603472</w:t>
    </w:r>
  </w:p>
  <w:p w14:paraId="2BD6FE0E" w14:textId="77777777" w:rsidR="003C76C9" w:rsidRDefault="003C76C9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B5957"/>
    <w:multiLevelType w:val="hybridMultilevel"/>
    <w:tmpl w:val="6EEE1362"/>
    <w:lvl w:ilvl="0" w:tplc="7CB81F4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A143E"/>
    <w:multiLevelType w:val="hybridMultilevel"/>
    <w:tmpl w:val="79DC6A02"/>
    <w:lvl w:ilvl="0" w:tplc="C14E4FB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0A6328FA"/>
    <w:multiLevelType w:val="hybridMultilevel"/>
    <w:tmpl w:val="58A04408"/>
    <w:lvl w:ilvl="0" w:tplc="7CB81F4A"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B5021A4"/>
    <w:multiLevelType w:val="hybridMultilevel"/>
    <w:tmpl w:val="76D65BF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A4877"/>
    <w:multiLevelType w:val="hybridMultilevel"/>
    <w:tmpl w:val="7D06D246"/>
    <w:lvl w:ilvl="0" w:tplc="C14E4FB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5" w15:restartNumberingAfterBreak="0">
    <w:nsid w:val="0E853A14"/>
    <w:multiLevelType w:val="hybridMultilevel"/>
    <w:tmpl w:val="87F41A08"/>
    <w:lvl w:ilvl="0" w:tplc="7CB81F4A"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12D1F33"/>
    <w:multiLevelType w:val="hybridMultilevel"/>
    <w:tmpl w:val="48D6B2AA"/>
    <w:lvl w:ilvl="0" w:tplc="7CB81F4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661C4"/>
    <w:multiLevelType w:val="hybridMultilevel"/>
    <w:tmpl w:val="B4A49EEE"/>
    <w:lvl w:ilvl="0" w:tplc="7CB81F4A"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7CB81F4A">
      <w:numFmt w:val="bullet"/>
      <w:lvlText w:val="–"/>
      <w:lvlJc w:val="left"/>
      <w:pPr>
        <w:ind w:left="4320" w:hanging="360"/>
      </w:pPr>
      <w:rPr>
        <w:rFonts w:ascii="Calibri" w:eastAsiaTheme="minorHAnsi" w:hAnsi="Calibri" w:cs="Calibri" w:hint="default"/>
        <w:u w:val="none"/>
      </w:rPr>
    </w:lvl>
    <w:lvl w:ilvl="3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906211D"/>
    <w:multiLevelType w:val="hybridMultilevel"/>
    <w:tmpl w:val="1E343CA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B0278"/>
    <w:multiLevelType w:val="hybridMultilevel"/>
    <w:tmpl w:val="EC121A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910938"/>
    <w:multiLevelType w:val="hybridMultilevel"/>
    <w:tmpl w:val="C8B4154C"/>
    <w:lvl w:ilvl="0" w:tplc="7CB81F4A"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1AE27FF9"/>
    <w:multiLevelType w:val="hybridMultilevel"/>
    <w:tmpl w:val="2EEEDB7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C14AA"/>
    <w:multiLevelType w:val="hybridMultilevel"/>
    <w:tmpl w:val="A0A434CE"/>
    <w:lvl w:ilvl="0" w:tplc="DFD467D4">
      <w:start w:val="1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1E2109E"/>
    <w:multiLevelType w:val="hybridMultilevel"/>
    <w:tmpl w:val="4C18AE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5AEEC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B81F4A"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u w:val="none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9708C5"/>
    <w:multiLevelType w:val="multilevel"/>
    <w:tmpl w:val="79DC6A0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 w15:restartNumberingAfterBreak="0">
    <w:nsid w:val="290D0DF1"/>
    <w:multiLevelType w:val="hybridMultilevel"/>
    <w:tmpl w:val="0C764B80"/>
    <w:lvl w:ilvl="0" w:tplc="7CB81F4A"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7CB81F4A">
      <w:numFmt w:val="bullet"/>
      <w:lvlText w:val="–"/>
      <w:lvlJc w:val="left"/>
      <w:pPr>
        <w:ind w:left="4320" w:hanging="360"/>
      </w:pPr>
      <w:rPr>
        <w:rFonts w:ascii="Calibri" w:eastAsiaTheme="minorHAnsi" w:hAnsi="Calibri" w:cs="Calibri" w:hint="default"/>
        <w:u w:val="none"/>
      </w:rPr>
    </w:lvl>
    <w:lvl w:ilvl="3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2C822210"/>
    <w:multiLevelType w:val="hybridMultilevel"/>
    <w:tmpl w:val="19C2A400"/>
    <w:lvl w:ilvl="0" w:tplc="7CB81F4A">
      <w:numFmt w:val="bullet"/>
      <w:lvlText w:val="–"/>
      <w:lvlJc w:val="left"/>
      <w:pPr>
        <w:ind w:left="108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217593F"/>
    <w:multiLevelType w:val="hybridMultilevel"/>
    <w:tmpl w:val="D06413D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5AEEC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60E62"/>
    <w:multiLevelType w:val="hybridMultilevel"/>
    <w:tmpl w:val="CB9A668C"/>
    <w:lvl w:ilvl="0" w:tplc="D4EE2DAE">
      <w:start w:val="2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7114956"/>
    <w:multiLevelType w:val="hybridMultilevel"/>
    <w:tmpl w:val="5DB690FE"/>
    <w:lvl w:ilvl="0" w:tplc="C14E4FB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0" w15:restartNumberingAfterBreak="0">
    <w:nsid w:val="383D43DB"/>
    <w:multiLevelType w:val="hybridMultilevel"/>
    <w:tmpl w:val="BD865E80"/>
    <w:lvl w:ilvl="0" w:tplc="D2DCD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AA5E68"/>
    <w:multiLevelType w:val="hybridMultilevel"/>
    <w:tmpl w:val="B0D8BF02"/>
    <w:lvl w:ilvl="0" w:tplc="60782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FA54D5"/>
    <w:multiLevelType w:val="hybridMultilevel"/>
    <w:tmpl w:val="4CACBFB0"/>
    <w:lvl w:ilvl="0" w:tplc="7CB81F4A"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4CEB1374"/>
    <w:multiLevelType w:val="hybridMultilevel"/>
    <w:tmpl w:val="C4F2F60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EE0053"/>
    <w:multiLevelType w:val="hybridMultilevel"/>
    <w:tmpl w:val="49324F90"/>
    <w:lvl w:ilvl="0" w:tplc="E68877B2">
      <w:start w:val="1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D9517DB"/>
    <w:multiLevelType w:val="hybridMultilevel"/>
    <w:tmpl w:val="E6A255C8"/>
    <w:lvl w:ilvl="0" w:tplc="6A28EF10">
      <w:start w:val="1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AC756D3"/>
    <w:multiLevelType w:val="hybridMultilevel"/>
    <w:tmpl w:val="B0D8FBA4"/>
    <w:lvl w:ilvl="0" w:tplc="7CB81F4A">
      <w:numFmt w:val="bullet"/>
      <w:lvlText w:val="–"/>
      <w:lvlJc w:val="left"/>
      <w:pPr>
        <w:ind w:left="1211" w:hanging="360"/>
      </w:pPr>
      <w:rPr>
        <w:rFonts w:ascii="Calibri" w:eastAsiaTheme="minorHAnsi" w:hAnsi="Calibri" w:cs="Calibri" w:hint="default"/>
        <w:u w:val="none"/>
      </w:rPr>
    </w:lvl>
    <w:lvl w:ilvl="1" w:tplc="0427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60A67EBE"/>
    <w:multiLevelType w:val="hybridMultilevel"/>
    <w:tmpl w:val="3118E95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106E71"/>
    <w:multiLevelType w:val="hybridMultilevel"/>
    <w:tmpl w:val="46D822DE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5CD2CD7"/>
    <w:multiLevelType w:val="hybridMultilevel"/>
    <w:tmpl w:val="BB7AAEFC"/>
    <w:lvl w:ilvl="0" w:tplc="514A1E52">
      <w:start w:val="1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B877873"/>
    <w:multiLevelType w:val="hybridMultilevel"/>
    <w:tmpl w:val="6B7CF3CC"/>
    <w:lvl w:ilvl="0" w:tplc="C14E4FB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1" w15:restartNumberingAfterBreak="0">
    <w:nsid w:val="7429204E"/>
    <w:multiLevelType w:val="hybridMultilevel"/>
    <w:tmpl w:val="11B6B3AA"/>
    <w:lvl w:ilvl="0" w:tplc="B550689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50" w:hanging="360"/>
      </w:pPr>
    </w:lvl>
    <w:lvl w:ilvl="2" w:tplc="0427001B" w:tentative="1">
      <w:start w:val="1"/>
      <w:numFmt w:val="lowerRoman"/>
      <w:lvlText w:val="%3."/>
      <w:lvlJc w:val="right"/>
      <w:pPr>
        <w:ind w:left="2370" w:hanging="180"/>
      </w:pPr>
    </w:lvl>
    <w:lvl w:ilvl="3" w:tplc="0427000F" w:tentative="1">
      <w:start w:val="1"/>
      <w:numFmt w:val="decimal"/>
      <w:lvlText w:val="%4."/>
      <w:lvlJc w:val="left"/>
      <w:pPr>
        <w:ind w:left="3090" w:hanging="360"/>
      </w:pPr>
    </w:lvl>
    <w:lvl w:ilvl="4" w:tplc="04270019" w:tentative="1">
      <w:start w:val="1"/>
      <w:numFmt w:val="lowerLetter"/>
      <w:lvlText w:val="%5."/>
      <w:lvlJc w:val="left"/>
      <w:pPr>
        <w:ind w:left="3810" w:hanging="360"/>
      </w:pPr>
    </w:lvl>
    <w:lvl w:ilvl="5" w:tplc="0427001B" w:tentative="1">
      <w:start w:val="1"/>
      <w:numFmt w:val="lowerRoman"/>
      <w:lvlText w:val="%6."/>
      <w:lvlJc w:val="right"/>
      <w:pPr>
        <w:ind w:left="4530" w:hanging="180"/>
      </w:pPr>
    </w:lvl>
    <w:lvl w:ilvl="6" w:tplc="0427000F" w:tentative="1">
      <w:start w:val="1"/>
      <w:numFmt w:val="decimal"/>
      <w:lvlText w:val="%7."/>
      <w:lvlJc w:val="left"/>
      <w:pPr>
        <w:ind w:left="5250" w:hanging="360"/>
      </w:pPr>
    </w:lvl>
    <w:lvl w:ilvl="7" w:tplc="04270019" w:tentative="1">
      <w:start w:val="1"/>
      <w:numFmt w:val="lowerLetter"/>
      <w:lvlText w:val="%8."/>
      <w:lvlJc w:val="left"/>
      <w:pPr>
        <w:ind w:left="5970" w:hanging="360"/>
      </w:pPr>
    </w:lvl>
    <w:lvl w:ilvl="8" w:tplc="0427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 w15:restartNumberingAfterBreak="0">
    <w:nsid w:val="773612C0"/>
    <w:multiLevelType w:val="hybridMultilevel"/>
    <w:tmpl w:val="9FF294E6"/>
    <w:lvl w:ilvl="0" w:tplc="7CB81F4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201FCF"/>
    <w:multiLevelType w:val="hybridMultilevel"/>
    <w:tmpl w:val="0FF0B8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5AEEC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A16E2C"/>
    <w:multiLevelType w:val="hybridMultilevel"/>
    <w:tmpl w:val="AF2CAE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4"/>
  </w:num>
  <w:num w:numId="4">
    <w:abstractNumId w:val="30"/>
  </w:num>
  <w:num w:numId="5">
    <w:abstractNumId w:val="19"/>
  </w:num>
  <w:num w:numId="6">
    <w:abstractNumId w:val="3"/>
  </w:num>
  <w:num w:numId="7">
    <w:abstractNumId w:val="31"/>
  </w:num>
  <w:num w:numId="8">
    <w:abstractNumId w:val="9"/>
  </w:num>
  <w:num w:numId="9">
    <w:abstractNumId w:val="8"/>
  </w:num>
  <w:num w:numId="10">
    <w:abstractNumId w:val="28"/>
  </w:num>
  <w:num w:numId="11">
    <w:abstractNumId w:val="18"/>
  </w:num>
  <w:num w:numId="12">
    <w:abstractNumId w:val="23"/>
  </w:num>
  <w:num w:numId="13">
    <w:abstractNumId w:val="25"/>
  </w:num>
  <w:num w:numId="14">
    <w:abstractNumId w:val="24"/>
  </w:num>
  <w:num w:numId="15">
    <w:abstractNumId w:val="29"/>
  </w:num>
  <w:num w:numId="16">
    <w:abstractNumId w:val="12"/>
  </w:num>
  <w:num w:numId="17">
    <w:abstractNumId w:val="27"/>
  </w:num>
  <w:num w:numId="18">
    <w:abstractNumId w:val="17"/>
  </w:num>
  <w:num w:numId="19">
    <w:abstractNumId w:val="26"/>
  </w:num>
  <w:num w:numId="20">
    <w:abstractNumId w:val="16"/>
  </w:num>
  <w:num w:numId="21">
    <w:abstractNumId w:val="32"/>
  </w:num>
  <w:num w:numId="22">
    <w:abstractNumId w:val="6"/>
  </w:num>
  <w:num w:numId="23">
    <w:abstractNumId w:val="0"/>
  </w:num>
  <w:num w:numId="24">
    <w:abstractNumId w:val="21"/>
  </w:num>
  <w:num w:numId="25">
    <w:abstractNumId w:val="20"/>
  </w:num>
  <w:num w:numId="26">
    <w:abstractNumId w:val="11"/>
  </w:num>
  <w:num w:numId="27">
    <w:abstractNumId w:val="33"/>
  </w:num>
  <w:num w:numId="28">
    <w:abstractNumId w:val="13"/>
  </w:num>
  <w:num w:numId="29">
    <w:abstractNumId w:val="22"/>
  </w:num>
  <w:num w:numId="30">
    <w:abstractNumId w:val="10"/>
  </w:num>
  <w:num w:numId="31">
    <w:abstractNumId w:val="2"/>
  </w:num>
  <w:num w:numId="32">
    <w:abstractNumId w:val="5"/>
  </w:num>
  <w:num w:numId="33">
    <w:abstractNumId w:val="7"/>
  </w:num>
  <w:num w:numId="34">
    <w:abstractNumId w:val="1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attachedTemplate r:id="rId1"/>
  <w:defaultTabStop w:val="1296"/>
  <w:hyphenationZone w:val="396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8A3"/>
    <w:rsid w:val="00000CC9"/>
    <w:rsid w:val="00003222"/>
    <w:rsid w:val="0001033D"/>
    <w:rsid w:val="00010E93"/>
    <w:rsid w:val="00016C3E"/>
    <w:rsid w:val="000173EC"/>
    <w:rsid w:val="0002220C"/>
    <w:rsid w:val="00025A00"/>
    <w:rsid w:val="00036DA0"/>
    <w:rsid w:val="00037022"/>
    <w:rsid w:val="000404E8"/>
    <w:rsid w:val="000430CF"/>
    <w:rsid w:val="000432C8"/>
    <w:rsid w:val="000456D4"/>
    <w:rsid w:val="0005447C"/>
    <w:rsid w:val="00056CF6"/>
    <w:rsid w:val="000701DF"/>
    <w:rsid w:val="00070BD7"/>
    <w:rsid w:val="00077EEA"/>
    <w:rsid w:val="00081A02"/>
    <w:rsid w:val="00083F48"/>
    <w:rsid w:val="0008701D"/>
    <w:rsid w:val="0008799F"/>
    <w:rsid w:val="00093743"/>
    <w:rsid w:val="0009494D"/>
    <w:rsid w:val="00094BB2"/>
    <w:rsid w:val="000A4C79"/>
    <w:rsid w:val="000A50FF"/>
    <w:rsid w:val="000B2BE2"/>
    <w:rsid w:val="000C37A1"/>
    <w:rsid w:val="000C5339"/>
    <w:rsid w:val="000C6067"/>
    <w:rsid w:val="000D1746"/>
    <w:rsid w:val="000D1BFA"/>
    <w:rsid w:val="000D7CE8"/>
    <w:rsid w:val="000E2D74"/>
    <w:rsid w:val="000E7732"/>
    <w:rsid w:val="000F0A33"/>
    <w:rsid w:val="00107EBD"/>
    <w:rsid w:val="0011348D"/>
    <w:rsid w:val="001208F6"/>
    <w:rsid w:val="00124311"/>
    <w:rsid w:val="00131C66"/>
    <w:rsid w:val="0013211F"/>
    <w:rsid w:val="00153381"/>
    <w:rsid w:val="001556D9"/>
    <w:rsid w:val="0016074B"/>
    <w:rsid w:val="00163719"/>
    <w:rsid w:val="00164837"/>
    <w:rsid w:val="001668E9"/>
    <w:rsid w:val="001669CA"/>
    <w:rsid w:val="00171AEC"/>
    <w:rsid w:val="00173FE6"/>
    <w:rsid w:val="00181195"/>
    <w:rsid w:val="00182C31"/>
    <w:rsid w:val="0019191E"/>
    <w:rsid w:val="00197701"/>
    <w:rsid w:val="00197823"/>
    <w:rsid w:val="001A014B"/>
    <w:rsid w:val="001A1E39"/>
    <w:rsid w:val="001A20B3"/>
    <w:rsid w:val="001A49C9"/>
    <w:rsid w:val="001B16B4"/>
    <w:rsid w:val="001B2DC1"/>
    <w:rsid w:val="001B7CF0"/>
    <w:rsid w:val="001C5071"/>
    <w:rsid w:val="001C54AA"/>
    <w:rsid w:val="001C6204"/>
    <w:rsid w:val="001C7CFC"/>
    <w:rsid w:val="001D12ED"/>
    <w:rsid w:val="001D24F0"/>
    <w:rsid w:val="001D6BC6"/>
    <w:rsid w:val="001D6F1F"/>
    <w:rsid w:val="001D7472"/>
    <w:rsid w:val="001E5D3A"/>
    <w:rsid w:val="001E62BC"/>
    <w:rsid w:val="001F3D32"/>
    <w:rsid w:val="00201744"/>
    <w:rsid w:val="00204F82"/>
    <w:rsid w:val="002052B2"/>
    <w:rsid w:val="002057DF"/>
    <w:rsid w:val="00213189"/>
    <w:rsid w:val="00213C62"/>
    <w:rsid w:val="0021461C"/>
    <w:rsid w:val="00221EAC"/>
    <w:rsid w:val="00227B1A"/>
    <w:rsid w:val="002416FB"/>
    <w:rsid w:val="00253558"/>
    <w:rsid w:val="002536DF"/>
    <w:rsid w:val="00255192"/>
    <w:rsid w:val="00255206"/>
    <w:rsid w:val="00255AA5"/>
    <w:rsid w:val="00257DEB"/>
    <w:rsid w:val="00265E47"/>
    <w:rsid w:val="002668A3"/>
    <w:rsid w:val="00272871"/>
    <w:rsid w:val="00273773"/>
    <w:rsid w:val="0027724A"/>
    <w:rsid w:val="0028123F"/>
    <w:rsid w:val="00285537"/>
    <w:rsid w:val="00292D7E"/>
    <w:rsid w:val="00293D67"/>
    <w:rsid w:val="002964F8"/>
    <w:rsid w:val="00297425"/>
    <w:rsid w:val="002A21D5"/>
    <w:rsid w:val="002A2889"/>
    <w:rsid w:val="002A30C1"/>
    <w:rsid w:val="002A5039"/>
    <w:rsid w:val="002B0E6F"/>
    <w:rsid w:val="002B5D8A"/>
    <w:rsid w:val="002C021C"/>
    <w:rsid w:val="002C037F"/>
    <w:rsid w:val="002C15C9"/>
    <w:rsid w:val="002C20A0"/>
    <w:rsid w:val="002C4BB1"/>
    <w:rsid w:val="002D28B8"/>
    <w:rsid w:val="002D2B40"/>
    <w:rsid w:val="002D4B2D"/>
    <w:rsid w:val="002D601C"/>
    <w:rsid w:val="002D7109"/>
    <w:rsid w:val="002E1A29"/>
    <w:rsid w:val="002E468A"/>
    <w:rsid w:val="002F32B8"/>
    <w:rsid w:val="00300FED"/>
    <w:rsid w:val="003060C6"/>
    <w:rsid w:val="00310320"/>
    <w:rsid w:val="00312BE1"/>
    <w:rsid w:val="00315CF2"/>
    <w:rsid w:val="00317DA6"/>
    <w:rsid w:val="00333D62"/>
    <w:rsid w:val="003372AD"/>
    <w:rsid w:val="003457B4"/>
    <w:rsid w:val="00345BC5"/>
    <w:rsid w:val="00351E56"/>
    <w:rsid w:val="0035232A"/>
    <w:rsid w:val="00352D86"/>
    <w:rsid w:val="00354D3C"/>
    <w:rsid w:val="0035543C"/>
    <w:rsid w:val="00361600"/>
    <w:rsid w:val="003706CB"/>
    <w:rsid w:val="0037081A"/>
    <w:rsid w:val="00371524"/>
    <w:rsid w:val="00371A82"/>
    <w:rsid w:val="003731A6"/>
    <w:rsid w:val="003743D4"/>
    <w:rsid w:val="00374E9D"/>
    <w:rsid w:val="00376A2C"/>
    <w:rsid w:val="0037707B"/>
    <w:rsid w:val="00377C8F"/>
    <w:rsid w:val="003810D1"/>
    <w:rsid w:val="0038239E"/>
    <w:rsid w:val="0038244F"/>
    <w:rsid w:val="00386E85"/>
    <w:rsid w:val="00387C25"/>
    <w:rsid w:val="00391E7B"/>
    <w:rsid w:val="00395024"/>
    <w:rsid w:val="00395412"/>
    <w:rsid w:val="003A2D20"/>
    <w:rsid w:val="003C0EC3"/>
    <w:rsid w:val="003C3782"/>
    <w:rsid w:val="003C4033"/>
    <w:rsid w:val="003C6E50"/>
    <w:rsid w:val="003C6FD4"/>
    <w:rsid w:val="003C76C9"/>
    <w:rsid w:val="003D0F89"/>
    <w:rsid w:val="003D348F"/>
    <w:rsid w:val="003D37A4"/>
    <w:rsid w:val="003D7F5F"/>
    <w:rsid w:val="003E1960"/>
    <w:rsid w:val="003E2805"/>
    <w:rsid w:val="003E3A72"/>
    <w:rsid w:val="003E78DA"/>
    <w:rsid w:val="003F40D8"/>
    <w:rsid w:val="003F487C"/>
    <w:rsid w:val="003F4AA7"/>
    <w:rsid w:val="004008F9"/>
    <w:rsid w:val="00403940"/>
    <w:rsid w:val="00403D2F"/>
    <w:rsid w:val="0040551A"/>
    <w:rsid w:val="00406B19"/>
    <w:rsid w:val="00406ECF"/>
    <w:rsid w:val="00410BE7"/>
    <w:rsid w:val="00416357"/>
    <w:rsid w:val="0041687D"/>
    <w:rsid w:val="0041740D"/>
    <w:rsid w:val="00420960"/>
    <w:rsid w:val="00422E66"/>
    <w:rsid w:val="00426142"/>
    <w:rsid w:val="00426EDD"/>
    <w:rsid w:val="0043216A"/>
    <w:rsid w:val="004326A8"/>
    <w:rsid w:val="0043317C"/>
    <w:rsid w:val="0043369D"/>
    <w:rsid w:val="00437A5B"/>
    <w:rsid w:val="00440641"/>
    <w:rsid w:val="00440B48"/>
    <w:rsid w:val="004548A4"/>
    <w:rsid w:val="00455427"/>
    <w:rsid w:val="004562F8"/>
    <w:rsid w:val="00456829"/>
    <w:rsid w:val="00461E7E"/>
    <w:rsid w:val="0046235F"/>
    <w:rsid w:val="00462AD9"/>
    <w:rsid w:val="0046448D"/>
    <w:rsid w:val="00464B88"/>
    <w:rsid w:val="004656DC"/>
    <w:rsid w:val="00466A92"/>
    <w:rsid w:val="00471E64"/>
    <w:rsid w:val="00475C6D"/>
    <w:rsid w:val="0048003C"/>
    <w:rsid w:val="00480BA2"/>
    <w:rsid w:val="00482549"/>
    <w:rsid w:val="00486D2B"/>
    <w:rsid w:val="0049284F"/>
    <w:rsid w:val="004A6F16"/>
    <w:rsid w:val="004B4132"/>
    <w:rsid w:val="004B41C6"/>
    <w:rsid w:val="004B7743"/>
    <w:rsid w:val="004C129F"/>
    <w:rsid w:val="004C3685"/>
    <w:rsid w:val="004C4DA8"/>
    <w:rsid w:val="004C746F"/>
    <w:rsid w:val="004D0133"/>
    <w:rsid w:val="004E37A1"/>
    <w:rsid w:val="004E435D"/>
    <w:rsid w:val="004E6529"/>
    <w:rsid w:val="004F0CCA"/>
    <w:rsid w:val="004F6EB3"/>
    <w:rsid w:val="0050368D"/>
    <w:rsid w:val="00506EB5"/>
    <w:rsid w:val="00507E6F"/>
    <w:rsid w:val="0051177F"/>
    <w:rsid w:val="00512B05"/>
    <w:rsid w:val="00524994"/>
    <w:rsid w:val="00530680"/>
    <w:rsid w:val="00543B4B"/>
    <w:rsid w:val="00544458"/>
    <w:rsid w:val="00544E70"/>
    <w:rsid w:val="005514D4"/>
    <w:rsid w:val="005557AB"/>
    <w:rsid w:val="005571EE"/>
    <w:rsid w:val="0056130D"/>
    <w:rsid w:val="005617D7"/>
    <w:rsid w:val="00561E83"/>
    <w:rsid w:val="00566AA6"/>
    <w:rsid w:val="00567626"/>
    <w:rsid w:val="005770EE"/>
    <w:rsid w:val="005815F8"/>
    <w:rsid w:val="005839EF"/>
    <w:rsid w:val="00587535"/>
    <w:rsid w:val="00587AA6"/>
    <w:rsid w:val="00592CA3"/>
    <w:rsid w:val="005946D7"/>
    <w:rsid w:val="0059493A"/>
    <w:rsid w:val="0059579B"/>
    <w:rsid w:val="005A2149"/>
    <w:rsid w:val="005B71D1"/>
    <w:rsid w:val="005D1E9F"/>
    <w:rsid w:val="005D34A5"/>
    <w:rsid w:val="005D6283"/>
    <w:rsid w:val="005D66D0"/>
    <w:rsid w:val="005D69A0"/>
    <w:rsid w:val="005D7EDB"/>
    <w:rsid w:val="005E1B95"/>
    <w:rsid w:val="005F3B84"/>
    <w:rsid w:val="00601C4E"/>
    <w:rsid w:val="00602431"/>
    <w:rsid w:val="006047D2"/>
    <w:rsid w:val="00604916"/>
    <w:rsid w:val="00610361"/>
    <w:rsid w:val="0061389F"/>
    <w:rsid w:val="00615991"/>
    <w:rsid w:val="006161B3"/>
    <w:rsid w:val="006228B0"/>
    <w:rsid w:val="0062672A"/>
    <w:rsid w:val="00627CA3"/>
    <w:rsid w:val="006309DB"/>
    <w:rsid w:val="00637674"/>
    <w:rsid w:val="006407AD"/>
    <w:rsid w:val="006459C2"/>
    <w:rsid w:val="00645B08"/>
    <w:rsid w:val="00652072"/>
    <w:rsid w:val="00654FD0"/>
    <w:rsid w:val="0066017A"/>
    <w:rsid w:val="0066056C"/>
    <w:rsid w:val="00663343"/>
    <w:rsid w:val="00663640"/>
    <w:rsid w:val="00665CC2"/>
    <w:rsid w:val="0067008D"/>
    <w:rsid w:val="0067385C"/>
    <w:rsid w:val="00673882"/>
    <w:rsid w:val="00680750"/>
    <w:rsid w:val="00680D46"/>
    <w:rsid w:val="006842D8"/>
    <w:rsid w:val="00686C31"/>
    <w:rsid w:val="00687682"/>
    <w:rsid w:val="0069692C"/>
    <w:rsid w:val="0069722A"/>
    <w:rsid w:val="006A0396"/>
    <w:rsid w:val="006A3361"/>
    <w:rsid w:val="006A5B05"/>
    <w:rsid w:val="006B189B"/>
    <w:rsid w:val="006B4EA5"/>
    <w:rsid w:val="006B53C2"/>
    <w:rsid w:val="006C0B67"/>
    <w:rsid w:val="006C3A90"/>
    <w:rsid w:val="006C49E5"/>
    <w:rsid w:val="006C5DE2"/>
    <w:rsid w:val="006C659D"/>
    <w:rsid w:val="006D4042"/>
    <w:rsid w:val="006D432E"/>
    <w:rsid w:val="006E4E40"/>
    <w:rsid w:val="006E5AC3"/>
    <w:rsid w:val="006F1ED8"/>
    <w:rsid w:val="006F4B0B"/>
    <w:rsid w:val="00702021"/>
    <w:rsid w:val="0070348A"/>
    <w:rsid w:val="00711A6F"/>
    <w:rsid w:val="007154D5"/>
    <w:rsid w:val="00716D47"/>
    <w:rsid w:val="007221B7"/>
    <w:rsid w:val="00722D94"/>
    <w:rsid w:val="00731486"/>
    <w:rsid w:val="00734DAE"/>
    <w:rsid w:val="007355CE"/>
    <w:rsid w:val="00737CAC"/>
    <w:rsid w:val="00741732"/>
    <w:rsid w:val="00741F92"/>
    <w:rsid w:val="00746AC6"/>
    <w:rsid w:val="00754F56"/>
    <w:rsid w:val="007553E1"/>
    <w:rsid w:val="007657A0"/>
    <w:rsid w:val="00767B0B"/>
    <w:rsid w:val="00772336"/>
    <w:rsid w:val="00776901"/>
    <w:rsid w:val="00782EE4"/>
    <w:rsid w:val="00784CD7"/>
    <w:rsid w:val="00790F7B"/>
    <w:rsid w:val="00792063"/>
    <w:rsid w:val="007925F3"/>
    <w:rsid w:val="007930FB"/>
    <w:rsid w:val="007932CC"/>
    <w:rsid w:val="007977C9"/>
    <w:rsid w:val="007A05B2"/>
    <w:rsid w:val="007A0BAF"/>
    <w:rsid w:val="007A159E"/>
    <w:rsid w:val="007B24B1"/>
    <w:rsid w:val="007B49E4"/>
    <w:rsid w:val="007B4B7E"/>
    <w:rsid w:val="007B7798"/>
    <w:rsid w:val="007C1D53"/>
    <w:rsid w:val="007C1FC5"/>
    <w:rsid w:val="007C3CA6"/>
    <w:rsid w:val="007C7309"/>
    <w:rsid w:val="007D00AF"/>
    <w:rsid w:val="007D183E"/>
    <w:rsid w:val="007D613A"/>
    <w:rsid w:val="007E1E35"/>
    <w:rsid w:val="007E7B52"/>
    <w:rsid w:val="007F156A"/>
    <w:rsid w:val="007F1F7A"/>
    <w:rsid w:val="007F53CB"/>
    <w:rsid w:val="0080697A"/>
    <w:rsid w:val="00806989"/>
    <w:rsid w:val="0081091A"/>
    <w:rsid w:val="00812499"/>
    <w:rsid w:val="0081754B"/>
    <w:rsid w:val="008215DD"/>
    <w:rsid w:val="00825F41"/>
    <w:rsid w:val="00832540"/>
    <w:rsid w:val="00836358"/>
    <w:rsid w:val="00840FD5"/>
    <w:rsid w:val="00844948"/>
    <w:rsid w:val="00845410"/>
    <w:rsid w:val="00847513"/>
    <w:rsid w:val="008606D0"/>
    <w:rsid w:val="00864580"/>
    <w:rsid w:val="0086568D"/>
    <w:rsid w:val="00870DA3"/>
    <w:rsid w:val="0087338B"/>
    <w:rsid w:val="00874993"/>
    <w:rsid w:val="008801DA"/>
    <w:rsid w:val="00885350"/>
    <w:rsid w:val="008862F2"/>
    <w:rsid w:val="00886D7B"/>
    <w:rsid w:val="008A2305"/>
    <w:rsid w:val="008A4FFA"/>
    <w:rsid w:val="008A5B7E"/>
    <w:rsid w:val="008B0416"/>
    <w:rsid w:val="008B0687"/>
    <w:rsid w:val="008B142E"/>
    <w:rsid w:val="008B1D1E"/>
    <w:rsid w:val="008B5FB0"/>
    <w:rsid w:val="008C35CC"/>
    <w:rsid w:val="008C4DA7"/>
    <w:rsid w:val="008C7022"/>
    <w:rsid w:val="008C703F"/>
    <w:rsid w:val="008E46CC"/>
    <w:rsid w:val="008F018C"/>
    <w:rsid w:val="008F5901"/>
    <w:rsid w:val="0090160C"/>
    <w:rsid w:val="00901F40"/>
    <w:rsid w:val="00903C81"/>
    <w:rsid w:val="009165FD"/>
    <w:rsid w:val="00920A40"/>
    <w:rsid w:val="009216F2"/>
    <w:rsid w:val="0092250A"/>
    <w:rsid w:val="00927DF5"/>
    <w:rsid w:val="00927F0D"/>
    <w:rsid w:val="00936237"/>
    <w:rsid w:val="009430B6"/>
    <w:rsid w:val="00953502"/>
    <w:rsid w:val="009567A4"/>
    <w:rsid w:val="00956CDF"/>
    <w:rsid w:val="00956FC3"/>
    <w:rsid w:val="00960CFD"/>
    <w:rsid w:val="00964F82"/>
    <w:rsid w:val="00966951"/>
    <w:rsid w:val="00971357"/>
    <w:rsid w:val="00973941"/>
    <w:rsid w:val="00977719"/>
    <w:rsid w:val="0098484C"/>
    <w:rsid w:val="00985805"/>
    <w:rsid w:val="009946F9"/>
    <w:rsid w:val="009956BD"/>
    <w:rsid w:val="009A392C"/>
    <w:rsid w:val="009B04B8"/>
    <w:rsid w:val="009B4B8B"/>
    <w:rsid w:val="009B62E4"/>
    <w:rsid w:val="009B6B91"/>
    <w:rsid w:val="009B7692"/>
    <w:rsid w:val="009C1C3C"/>
    <w:rsid w:val="009C32CA"/>
    <w:rsid w:val="009C6F43"/>
    <w:rsid w:val="009D091A"/>
    <w:rsid w:val="009D50C0"/>
    <w:rsid w:val="009E23B2"/>
    <w:rsid w:val="009E42B2"/>
    <w:rsid w:val="00A05F5C"/>
    <w:rsid w:val="00A06A87"/>
    <w:rsid w:val="00A135D3"/>
    <w:rsid w:val="00A15750"/>
    <w:rsid w:val="00A17314"/>
    <w:rsid w:val="00A22297"/>
    <w:rsid w:val="00A252D4"/>
    <w:rsid w:val="00A36F45"/>
    <w:rsid w:val="00A457C1"/>
    <w:rsid w:val="00A519C9"/>
    <w:rsid w:val="00A522E7"/>
    <w:rsid w:val="00A52AF4"/>
    <w:rsid w:val="00A545D2"/>
    <w:rsid w:val="00A57127"/>
    <w:rsid w:val="00A57F29"/>
    <w:rsid w:val="00A60CCB"/>
    <w:rsid w:val="00A60EDB"/>
    <w:rsid w:val="00A65513"/>
    <w:rsid w:val="00A70C41"/>
    <w:rsid w:val="00A71EED"/>
    <w:rsid w:val="00A72CFA"/>
    <w:rsid w:val="00A7341D"/>
    <w:rsid w:val="00A83E34"/>
    <w:rsid w:val="00A84248"/>
    <w:rsid w:val="00A8444A"/>
    <w:rsid w:val="00A92982"/>
    <w:rsid w:val="00A94556"/>
    <w:rsid w:val="00A96278"/>
    <w:rsid w:val="00A962D5"/>
    <w:rsid w:val="00A97437"/>
    <w:rsid w:val="00AB7171"/>
    <w:rsid w:val="00AC000D"/>
    <w:rsid w:val="00AC272E"/>
    <w:rsid w:val="00AC439A"/>
    <w:rsid w:val="00AC5C2E"/>
    <w:rsid w:val="00AC76A6"/>
    <w:rsid w:val="00AD6F66"/>
    <w:rsid w:val="00AE2560"/>
    <w:rsid w:val="00AE4CC2"/>
    <w:rsid w:val="00AE4CDF"/>
    <w:rsid w:val="00AE4E2D"/>
    <w:rsid w:val="00AE70F5"/>
    <w:rsid w:val="00AF0F9B"/>
    <w:rsid w:val="00AF35CA"/>
    <w:rsid w:val="00AF3F10"/>
    <w:rsid w:val="00B00974"/>
    <w:rsid w:val="00B04509"/>
    <w:rsid w:val="00B074C1"/>
    <w:rsid w:val="00B10839"/>
    <w:rsid w:val="00B14737"/>
    <w:rsid w:val="00B15834"/>
    <w:rsid w:val="00B17F47"/>
    <w:rsid w:val="00B36FAD"/>
    <w:rsid w:val="00B4016A"/>
    <w:rsid w:val="00B5132D"/>
    <w:rsid w:val="00B51970"/>
    <w:rsid w:val="00B5463F"/>
    <w:rsid w:val="00B55F74"/>
    <w:rsid w:val="00B56593"/>
    <w:rsid w:val="00B573B5"/>
    <w:rsid w:val="00B61045"/>
    <w:rsid w:val="00B66CFD"/>
    <w:rsid w:val="00B731A9"/>
    <w:rsid w:val="00B741E2"/>
    <w:rsid w:val="00B747F1"/>
    <w:rsid w:val="00B74F79"/>
    <w:rsid w:val="00B81354"/>
    <w:rsid w:val="00B83607"/>
    <w:rsid w:val="00B83DB9"/>
    <w:rsid w:val="00B86801"/>
    <w:rsid w:val="00B904AD"/>
    <w:rsid w:val="00BA1485"/>
    <w:rsid w:val="00BA43F1"/>
    <w:rsid w:val="00BA4BB0"/>
    <w:rsid w:val="00BA79C9"/>
    <w:rsid w:val="00BA7F43"/>
    <w:rsid w:val="00BB3C34"/>
    <w:rsid w:val="00BB50BC"/>
    <w:rsid w:val="00BB58CA"/>
    <w:rsid w:val="00BB59E7"/>
    <w:rsid w:val="00BC3822"/>
    <w:rsid w:val="00BD07E4"/>
    <w:rsid w:val="00BD1C57"/>
    <w:rsid w:val="00BD2FE4"/>
    <w:rsid w:val="00BD4174"/>
    <w:rsid w:val="00BD7A58"/>
    <w:rsid w:val="00BE2361"/>
    <w:rsid w:val="00BE3A27"/>
    <w:rsid w:val="00BF294C"/>
    <w:rsid w:val="00BF3053"/>
    <w:rsid w:val="00C030C5"/>
    <w:rsid w:val="00C12053"/>
    <w:rsid w:val="00C1430A"/>
    <w:rsid w:val="00C215DC"/>
    <w:rsid w:val="00C22F66"/>
    <w:rsid w:val="00C2665A"/>
    <w:rsid w:val="00C2729A"/>
    <w:rsid w:val="00C34D00"/>
    <w:rsid w:val="00C36B29"/>
    <w:rsid w:val="00C4017B"/>
    <w:rsid w:val="00C47901"/>
    <w:rsid w:val="00C518A2"/>
    <w:rsid w:val="00C6129A"/>
    <w:rsid w:val="00C63461"/>
    <w:rsid w:val="00C636B1"/>
    <w:rsid w:val="00C6543E"/>
    <w:rsid w:val="00C73B8E"/>
    <w:rsid w:val="00C74285"/>
    <w:rsid w:val="00C8201A"/>
    <w:rsid w:val="00C86B3E"/>
    <w:rsid w:val="00C95E27"/>
    <w:rsid w:val="00C97B06"/>
    <w:rsid w:val="00CA292E"/>
    <w:rsid w:val="00CA2C59"/>
    <w:rsid w:val="00CA3D8C"/>
    <w:rsid w:val="00CB416B"/>
    <w:rsid w:val="00CB42EB"/>
    <w:rsid w:val="00CC3246"/>
    <w:rsid w:val="00CC5307"/>
    <w:rsid w:val="00CD5823"/>
    <w:rsid w:val="00CE1D1C"/>
    <w:rsid w:val="00CE2920"/>
    <w:rsid w:val="00CE3BC4"/>
    <w:rsid w:val="00CE62D1"/>
    <w:rsid w:val="00CF0579"/>
    <w:rsid w:val="00CF4AF9"/>
    <w:rsid w:val="00CF5E3D"/>
    <w:rsid w:val="00D00FEE"/>
    <w:rsid w:val="00D01E7F"/>
    <w:rsid w:val="00D10DFE"/>
    <w:rsid w:val="00D12A7C"/>
    <w:rsid w:val="00D13852"/>
    <w:rsid w:val="00D30895"/>
    <w:rsid w:val="00D31D58"/>
    <w:rsid w:val="00D34C63"/>
    <w:rsid w:val="00D3596F"/>
    <w:rsid w:val="00D36435"/>
    <w:rsid w:val="00D37C6D"/>
    <w:rsid w:val="00D37E20"/>
    <w:rsid w:val="00D413EF"/>
    <w:rsid w:val="00D46517"/>
    <w:rsid w:val="00D600BF"/>
    <w:rsid w:val="00D641C5"/>
    <w:rsid w:val="00D65652"/>
    <w:rsid w:val="00D84F32"/>
    <w:rsid w:val="00D95716"/>
    <w:rsid w:val="00D962A6"/>
    <w:rsid w:val="00D977F4"/>
    <w:rsid w:val="00DA65DA"/>
    <w:rsid w:val="00DB5ACF"/>
    <w:rsid w:val="00DB78E2"/>
    <w:rsid w:val="00DC285F"/>
    <w:rsid w:val="00DC31CE"/>
    <w:rsid w:val="00DC321B"/>
    <w:rsid w:val="00DC7A60"/>
    <w:rsid w:val="00DC7FB5"/>
    <w:rsid w:val="00DD29F5"/>
    <w:rsid w:val="00DE2ED2"/>
    <w:rsid w:val="00DE5C7E"/>
    <w:rsid w:val="00DE6E21"/>
    <w:rsid w:val="00DE7945"/>
    <w:rsid w:val="00E06F3F"/>
    <w:rsid w:val="00E07803"/>
    <w:rsid w:val="00E1017B"/>
    <w:rsid w:val="00E12D21"/>
    <w:rsid w:val="00E203F2"/>
    <w:rsid w:val="00E225FE"/>
    <w:rsid w:val="00E23252"/>
    <w:rsid w:val="00E31DCC"/>
    <w:rsid w:val="00E32550"/>
    <w:rsid w:val="00E32F56"/>
    <w:rsid w:val="00E32FC9"/>
    <w:rsid w:val="00E3538C"/>
    <w:rsid w:val="00E357C6"/>
    <w:rsid w:val="00E46E04"/>
    <w:rsid w:val="00E51DBD"/>
    <w:rsid w:val="00E54CF8"/>
    <w:rsid w:val="00E63685"/>
    <w:rsid w:val="00E65EE5"/>
    <w:rsid w:val="00E71AD8"/>
    <w:rsid w:val="00E7563B"/>
    <w:rsid w:val="00E819C7"/>
    <w:rsid w:val="00E82952"/>
    <w:rsid w:val="00E84461"/>
    <w:rsid w:val="00E84A14"/>
    <w:rsid w:val="00E910CB"/>
    <w:rsid w:val="00E92045"/>
    <w:rsid w:val="00EA3DBD"/>
    <w:rsid w:val="00EA4D72"/>
    <w:rsid w:val="00EA4FE0"/>
    <w:rsid w:val="00EA6A31"/>
    <w:rsid w:val="00EB53B0"/>
    <w:rsid w:val="00ED0698"/>
    <w:rsid w:val="00ED32B5"/>
    <w:rsid w:val="00ED3835"/>
    <w:rsid w:val="00ED6DB1"/>
    <w:rsid w:val="00ED7EAE"/>
    <w:rsid w:val="00EE029F"/>
    <w:rsid w:val="00EE4DF7"/>
    <w:rsid w:val="00EE54E2"/>
    <w:rsid w:val="00EE6D34"/>
    <w:rsid w:val="00EF08D7"/>
    <w:rsid w:val="00EF0E11"/>
    <w:rsid w:val="00EF7F3D"/>
    <w:rsid w:val="00F031E6"/>
    <w:rsid w:val="00F033CD"/>
    <w:rsid w:val="00F03786"/>
    <w:rsid w:val="00F05FC4"/>
    <w:rsid w:val="00F067A0"/>
    <w:rsid w:val="00F07E6C"/>
    <w:rsid w:val="00F07FFC"/>
    <w:rsid w:val="00F12B6C"/>
    <w:rsid w:val="00F16E89"/>
    <w:rsid w:val="00F201B4"/>
    <w:rsid w:val="00F2747D"/>
    <w:rsid w:val="00F3530D"/>
    <w:rsid w:val="00F3632D"/>
    <w:rsid w:val="00F447B4"/>
    <w:rsid w:val="00F44C61"/>
    <w:rsid w:val="00F4558F"/>
    <w:rsid w:val="00F45FFD"/>
    <w:rsid w:val="00F46F32"/>
    <w:rsid w:val="00F507B9"/>
    <w:rsid w:val="00F64225"/>
    <w:rsid w:val="00F64A94"/>
    <w:rsid w:val="00F67330"/>
    <w:rsid w:val="00F7218F"/>
    <w:rsid w:val="00F75076"/>
    <w:rsid w:val="00F769AE"/>
    <w:rsid w:val="00F94DA9"/>
    <w:rsid w:val="00F9764B"/>
    <w:rsid w:val="00FA5D3F"/>
    <w:rsid w:val="00FA7B58"/>
    <w:rsid w:val="00FB0596"/>
    <w:rsid w:val="00FB4D7C"/>
    <w:rsid w:val="00FB58F2"/>
    <w:rsid w:val="00FC542B"/>
    <w:rsid w:val="00FD30B8"/>
    <w:rsid w:val="00FE3FED"/>
    <w:rsid w:val="00FE4AE5"/>
    <w:rsid w:val="00FE558F"/>
    <w:rsid w:val="00FF296F"/>
    <w:rsid w:val="00FF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FAD451"/>
  <w15:docId w15:val="{13773129-695A-4BD6-860B-53C8BDE9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1731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010E93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10E93"/>
    <w:rPr>
      <w:rFonts w:ascii="Times New Roman" w:hAnsi="Times New Roman" w:cs="Times New Roman"/>
      <w:sz w:val="20"/>
      <w:szCs w:val="20"/>
    </w:rPr>
  </w:style>
  <w:style w:type="character" w:styleId="Hipersaitas">
    <w:name w:val="Hyperlink"/>
    <w:basedOn w:val="Numatytasispastraiposriftas"/>
    <w:uiPriority w:val="99"/>
    <w:rsid w:val="00010E93"/>
    <w:rPr>
      <w:color w:val="auto"/>
      <w:u w:val="none"/>
    </w:rPr>
  </w:style>
  <w:style w:type="character" w:styleId="Puslapionumeris">
    <w:name w:val="page number"/>
    <w:basedOn w:val="Numatytasispastraiposriftas"/>
    <w:uiPriority w:val="99"/>
    <w:rsid w:val="00010E93"/>
  </w:style>
  <w:style w:type="paragraph" w:styleId="Porat">
    <w:name w:val="footer"/>
    <w:basedOn w:val="prastasis"/>
    <w:link w:val="PoratDiagrama"/>
    <w:uiPriority w:val="99"/>
    <w:semiHidden/>
    <w:rsid w:val="00AE4CD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AE4CDF"/>
    <w:rPr>
      <w:rFonts w:ascii="Times New Roman" w:hAnsi="Times New Roman" w:cs="Times New Roman"/>
      <w:sz w:val="20"/>
      <w:szCs w:val="20"/>
    </w:rPr>
  </w:style>
  <w:style w:type="paragraph" w:styleId="Pagrindinistekstas">
    <w:name w:val="Body Text"/>
    <w:basedOn w:val="prastasis"/>
    <w:link w:val="PagrindinistekstasDiagrama"/>
    <w:uiPriority w:val="99"/>
    <w:rsid w:val="00DE5C7E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0C5339"/>
    <w:rPr>
      <w:rFonts w:ascii="Times New Roman" w:hAnsi="Times New Roman" w:cs="Times New Roman"/>
      <w:sz w:val="24"/>
      <w:szCs w:val="24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F6733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C5339"/>
    <w:rPr>
      <w:rFonts w:ascii="Times New Roman" w:hAnsi="Times New Roman" w:cs="Times New Roman"/>
      <w:sz w:val="2"/>
      <w:szCs w:val="2"/>
      <w:lang w:eastAsia="en-US"/>
    </w:rPr>
  </w:style>
  <w:style w:type="paragraph" w:styleId="Sraopastraipa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prastasis"/>
    <w:link w:val="SraopastraipaDiagrama"/>
    <w:uiPriority w:val="34"/>
    <w:qFormat/>
    <w:rsid w:val="0002220C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Puslapioinaostekstas">
    <w:name w:val="footnote text"/>
    <w:basedOn w:val="prastasis"/>
    <w:link w:val="PuslapioinaostekstasDiagrama"/>
    <w:uiPriority w:val="99"/>
    <w:semiHidden/>
    <w:rsid w:val="00E82952"/>
    <w:rPr>
      <w:rFonts w:ascii="TimesLT" w:hAnsi="TimesLT" w:cs="TimesLT"/>
      <w:lang w:val="en-GB"/>
    </w:rPr>
  </w:style>
  <w:style w:type="character" w:customStyle="1" w:styleId="FootnoteTextChar">
    <w:name w:val="Footnote Text Char"/>
    <w:basedOn w:val="Numatytasispastraiposriftas"/>
    <w:uiPriority w:val="99"/>
    <w:semiHidden/>
    <w:rsid w:val="00AC5C2E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E82952"/>
    <w:rPr>
      <w:rFonts w:ascii="TimesLT" w:hAnsi="TimesLT" w:cs="TimesLT"/>
      <w:sz w:val="24"/>
      <w:szCs w:val="24"/>
      <w:lang w:val="en-GB" w:eastAsia="en-US"/>
    </w:rPr>
  </w:style>
  <w:style w:type="character" w:styleId="Puslapioinaosnuoroda">
    <w:name w:val="footnote reference"/>
    <w:basedOn w:val="Numatytasispastraiposriftas"/>
    <w:uiPriority w:val="99"/>
    <w:semiHidden/>
    <w:rsid w:val="00E82952"/>
    <w:rPr>
      <w:vertAlign w:val="superscript"/>
    </w:rPr>
  </w:style>
  <w:style w:type="character" w:styleId="Perirtashipersaitas">
    <w:name w:val="FollowedHyperlink"/>
    <w:basedOn w:val="Numatytasispastraiposriftas"/>
    <w:uiPriority w:val="99"/>
    <w:rsid w:val="00255206"/>
    <w:rPr>
      <w:color w:val="800080"/>
      <w:u w:val="single"/>
    </w:rPr>
  </w:style>
  <w:style w:type="paragraph" w:customStyle="1" w:styleId="DiagramaDiagramaCharCharDiagramaCharCharDiagrama1CharCharDiagrama">
    <w:name w:val="Diagrama Diagrama Char Char Diagrama Char Char Diagrama1 Char Char Diagrama"/>
    <w:basedOn w:val="prastasis"/>
    <w:rsid w:val="0041687D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Default">
    <w:name w:val="Default"/>
    <w:rsid w:val="00C86B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rastasis1">
    <w:name w:val="Įprastasis1"/>
    <w:rsid w:val="00E06F3F"/>
    <w:pPr>
      <w:suppressAutoHyphens/>
      <w:autoSpaceDN w:val="0"/>
      <w:spacing w:after="160" w:line="247" w:lineRule="auto"/>
      <w:textAlignment w:val="baseline"/>
    </w:pPr>
    <w:rPr>
      <w:lang w:eastAsia="en-US"/>
    </w:rPr>
  </w:style>
  <w:style w:type="paragraph" w:customStyle="1" w:styleId="prastasiniatinklio1">
    <w:name w:val="Įprastas (žiniatinklio)1"/>
    <w:basedOn w:val="prastasis1"/>
    <w:rsid w:val="00E06F3F"/>
    <w:pPr>
      <w:suppressAutoHyphens w:val="0"/>
      <w:spacing w:before="100" w:after="100" w:line="240" w:lineRule="auto"/>
      <w:textAlignment w:val="auto"/>
    </w:pPr>
    <w:rPr>
      <w:rFonts w:cs="Calibri"/>
      <w:lang w:eastAsia="lt-LT"/>
    </w:rPr>
  </w:style>
  <w:style w:type="character" w:styleId="Grietas">
    <w:name w:val="Strong"/>
    <w:basedOn w:val="Numatytasispastraiposriftas"/>
    <w:uiPriority w:val="22"/>
    <w:qFormat/>
    <w:rsid w:val="00E06F3F"/>
    <w:rPr>
      <w:b/>
      <w:bCs/>
    </w:rPr>
  </w:style>
  <w:style w:type="character" w:customStyle="1" w:styleId="tlid-translation">
    <w:name w:val="tlid-translation"/>
    <w:basedOn w:val="Numatytasispastraiposriftas"/>
    <w:rsid w:val="00E06F3F"/>
  </w:style>
  <w:style w:type="paragraph" w:styleId="Paprastasistekstas">
    <w:name w:val="Plain Text"/>
    <w:basedOn w:val="prastasis"/>
    <w:link w:val="PaprastasistekstasDiagrama"/>
    <w:uiPriority w:val="99"/>
    <w:unhideWhenUsed/>
    <w:rsid w:val="00A60CCB"/>
    <w:rPr>
      <w:rFonts w:ascii="Calibri" w:eastAsiaTheme="minorHAnsi" w:hAnsi="Calibri" w:cstheme="minorBidi"/>
      <w:sz w:val="22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A60CCB"/>
    <w:rPr>
      <w:rFonts w:eastAsiaTheme="minorHAnsi" w:cstheme="minorBidi"/>
      <w:szCs w:val="21"/>
      <w:lang w:eastAsia="en-US"/>
    </w:rPr>
  </w:style>
  <w:style w:type="character" w:customStyle="1" w:styleId="SraopastraipaDiagrama">
    <w:name w:val="Sąrašo pastraipa Diagrama"/>
    <w:aliases w:val="Bullet List Diagrama,FooterText Diagrama,List Paragraph1 Diagrama,Colorful List Accent 1 Diagrama,numbered Diagrama,Paragraphe de liste1 Diagrama,列出段落 Diagrama,列出段落1 Diagrama,Bulletr List Paragraph Diagrama,リスト段落1 Diagrama"/>
    <w:basedOn w:val="Numatytasispastraiposriftas"/>
    <w:link w:val="Sraopastraipa"/>
    <w:uiPriority w:val="34"/>
    <w:qFormat/>
    <w:locked/>
    <w:rsid w:val="000C37A1"/>
    <w:rPr>
      <w:rFonts w:eastAsia="Times New Roman" w:cs="Calibri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A0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2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gita.pakalniskiene@sam.l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am.l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oginovic\Local%20Settings\Temporary%20Internet%20Files\OLK63\SAM_blankas_vietini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75C5B-5807-49E1-9240-7FD610426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SAM_blankas_vietinis.dot</Template>
  <TotalTime>7</TotalTime>
  <Pages>1</Pages>
  <Words>473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Adresatas</vt:lpstr>
      <vt:lpstr>Adresatas</vt:lpstr>
    </vt:vector>
  </TitlesOfParts>
  <Company>LR Sveikatos apsaugos ministerija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Adresatas</dc:title>
  <dc:creator>Oksana Loginovič</dc:creator>
  <cp:lastModifiedBy>Gintaras Nakutis</cp:lastModifiedBy>
  <cp:revision>5</cp:revision>
  <cp:lastPrinted>2020-05-28T15:09:00Z</cp:lastPrinted>
  <dcterms:created xsi:type="dcterms:W3CDTF">2020-06-05T08:18:00Z</dcterms:created>
  <dcterms:modified xsi:type="dcterms:W3CDTF">2020-06-09T06:26:00Z</dcterms:modified>
</cp:coreProperties>
</file>