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6C6CB3D" w14:textId="77777777" w:rsidR="00675A68" w:rsidRDefault="00CB438D" w:rsidP="00E9097A">
      <w:pPr>
        <w:spacing w:before="160"/>
        <w:ind w:left="-851"/>
        <w:jc w:val="center"/>
        <w:rPr>
          <w:b/>
          <w:caps/>
        </w:rPr>
      </w:pPr>
      <w:r>
        <w:rPr>
          <w:noProof/>
          <w:lang w:eastAsia="lt-LT"/>
        </w:rPr>
        <w:drawing>
          <wp:anchor distT="0" distB="0" distL="114300" distR="114300" simplePos="0" relativeHeight="251658240" behindDoc="0" locked="0" layoutInCell="0" allowOverlap="1" wp14:anchorId="026E5C65" wp14:editId="5EDB5379">
            <wp:simplePos x="0" y="0"/>
            <wp:positionH relativeFrom="page">
              <wp:posOffset>3776980</wp:posOffset>
            </wp:positionH>
            <wp:positionV relativeFrom="page">
              <wp:posOffset>720090</wp:posOffset>
            </wp:positionV>
            <wp:extent cx="543560" cy="595630"/>
            <wp:effectExtent l="0" t="0" r="0" b="0"/>
            <wp:wrapTopAndBottom/>
            <wp:docPr id="3" name="Paveikslėlis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veikslėlis 3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3560" cy="5956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675A68">
        <w:rPr>
          <w:b/>
          <w:caps/>
        </w:rPr>
        <w:t xml:space="preserve">LIETUVOS RESPUBLIKOS </w:t>
      </w:r>
      <w:r w:rsidR="0055629A" w:rsidRPr="0055629A">
        <w:rPr>
          <w:b/>
          <w:caps/>
        </w:rPr>
        <w:t xml:space="preserve">Ekonomikos ir inovacijų </w:t>
      </w:r>
      <w:r w:rsidR="00675A68">
        <w:rPr>
          <w:b/>
          <w:caps/>
        </w:rPr>
        <w:t>MINISTERIJA</w:t>
      </w:r>
    </w:p>
    <w:p w14:paraId="436FDA4C" w14:textId="77777777" w:rsidR="00675A68" w:rsidRDefault="00675A68" w:rsidP="00E9097A">
      <w:pPr>
        <w:ind w:left="-851"/>
        <w:jc w:val="center"/>
        <w:rPr>
          <w:b/>
          <w:caps/>
          <w:sz w:val="10"/>
        </w:rPr>
      </w:pPr>
    </w:p>
    <w:p w14:paraId="35166842" w14:textId="77777777" w:rsidR="00B86C4D" w:rsidRDefault="00B86C4D" w:rsidP="00E9097A">
      <w:pPr>
        <w:spacing w:before="40"/>
        <w:ind w:left="-851"/>
        <w:jc w:val="center"/>
        <w:rPr>
          <w:sz w:val="17"/>
        </w:rPr>
      </w:pPr>
      <w:r>
        <w:rPr>
          <w:sz w:val="17"/>
        </w:rPr>
        <w:t>Biudžetinė įstaiga, Gedimino pr. 38, LT-01104 Vilnius, tel.</w:t>
      </w:r>
      <w:r w:rsidR="00F14AF2">
        <w:rPr>
          <w:sz w:val="17"/>
        </w:rPr>
        <w:t>:</w:t>
      </w:r>
      <w:r>
        <w:rPr>
          <w:sz w:val="17"/>
        </w:rPr>
        <w:t xml:space="preserve"> 8 706 64 845, 8 706 64 868,</w:t>
      </w:r>
      <w:r>
        <w:rPr>
          <w:sz w:val="17"/>
        </w:rPr>
        <w:br/>
        <w:t xml:space="preserve">faks. 8 706 64 762, el. p. </w:t>
      </w:r>
      <w:proofErr w:type="spellStart"/>
      <w:r>
        <w:rPr>
          <w:sz w:val="17"/>
        </w:rPr>
        <w:t>kanc@</w:t>
      </w:r>
      <w:r w:rsidR="0055629A">
        <w:rPr>
          <w:sz w:val="17"/>
        </w:rPr>
        <w:t>eimin</w:t>
      </w:r>
      <w:r>
        <w:rPr>
          <w:sz w:val="17"/>
        </w:rPr>
        <w:t>.lt</w:t>
      </w:r>
      <w:proofErr w:type="spellEnd"/>
      <w:r>
        <w:rPr>
          <w:sz w:val="17"/>
        </w:rPr>
        <w:t xml:space="preserve">, </w:t>
      </w:r>
      <w:r w:rsidR="00CB438D">
        <w:rPr>
          <w:sz w:val="17"/>
        </w:rPr>
        <w:t>http://</w:t>
      </w:r>
      <w:r w:rsidR="0055629A">
        <w:rPr>
          <w:sz w:val="17"/>
        </w:rPr>
        <w:t>eimin</w:t>
      </w:r>
      <w:r>
        <w:rPr>
          <w:sz w:val="17"/>
        </w:rPr>
        <w:t>.</w:t>
      </w:r>
      <w:r w:rsidR="00CB438D">
        <w:rPr>
          <w:sz w:val="17"/>
        </w:rPr>
        <w:t>lrv.</w:t>
      </w:r>
      <w:r>
        <w:rPr>
          <w:sz w:val="17"/>
        </w:rPr>
        <w:t>lt.</w:t>
      </w:r>
    </w:p>
    <w:p w14:paraId="37AA6CDE" w14:textId="77777777" w:rsidR="00B86C4D" w:rsidRDefault="00B86C4D" w:rsidP="00E9097A">
      <w:pPr>
        <w:widowControl w:val="0"/>
        <w:spacing w:after="40"/>
        <w:ind w:left="-851"/>
        <w:jc w:val="center"/>
        <w:rPr>
          <w:sz w:val="17"/>
        </w:rPr>
      </w:pPr>
      <w:r>
        <w:rPr>
          <w:sz w:val="17"/>
        </w:rPr>
        <w:t>Duomenys kaupiami ir saugomi Juridinių asmenų registre, kodas 188621919</w:t>
      </w:r>
    </w:p>
    <w:p w14:paraId="201F3FAA" w14:textId="77777777" w:rsidR="00675A68" w:rsidRDefault="000625EF" w:rsidP="00E97F93">
      <w:pPr>
        <w:spacing w:line="360" w:lineRule="auto"/>
      </w:pPr>
      <w:r>
        <w:rPr>
          <w:noProof/>
          <w:lang w:eastAsia="lt-LT"/>
        </w:rPr>
        <mc:AlternateContent>
          <mc:Choice Requires="wps">
            <w:drawing>
              <wp:anchor distT="4294967294" distB="4294967294" distL="114300" distR="114300" simplePos="0" relativeHeight="251658241" behindDoc="1" locked="0" layoutInCell="1" allowOverlap="1" wp14:anchorId="1F1E3F6C" wp14:editId="6673E361">
                <wp:simplePos x="0" y="0"/>
                <wp:positionH relativeFrom="column">
                  <wp:posOffset>-41910</wp:posOffset>
                </wp:positionH>
                <wp:positionV relativeFrom="paragraph">
                  <wp:posOffset>-636</wp:posOffset>
                </wp:positionV>
                <wp:extent cx="5924550" cy="0"/>
                <wp:effectExtent l="0" t="0" r="0" b="0"/>
                <wp:wrapNone/>
                <wp:docPr id="1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24550" cy="0"/>
                        </a:xfrm>
                        <a:prstGeom prst="straightConnector1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8398" dir="3806097" algn="ctr" rotWithShape="0">
                                  <a:srgbClr val="7F7F7F">
                                    <a:alpha val="50000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5D0B7BD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" o:spid="_x0000_s1026" type="#_x0000_t32" style="position:absolute;margin-left:-3.3pt;margin-top:-.05pt;width:466.5pt;height:0;z-index:-251658239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" strokeweight=".5pt">
                <v:shadow color="#7f7f7f" opacity=".5" offset="1pt"/>
              </v:shape>
            </w:pict>
          </mc:Fallback>
        </mc:AlternateContent>
      </w:r>
    </w:p>
    <w:tbl>
      <w:tblPr>
        <w:tblW w:w="9692" w:type="dxa"/>
        <w:tblCellMar>
          <w:left w:w="0" w:type="dxa"/>
          <w:right w:w="28" w:type="dxa"/>
        </w:tblCellMar>
        <w:tblLook w:val="04A0" w:firstRow="1" w:lastRow="0" w:firstColumn="1" w:lastColumn="0" w:noHBand="0" w:noVBand="1"/>
      </w:tblPr>
      <w:tblGrid>
        <w:gridCol w:w="5027"/>
        <w:gridCol w:w="337"/>
        <w:gridCol w:w="1956"/>
        <w:gridCol w:w="2372"/>
      </w:tblGrid>
      <w:tr w:rsidR="000E7C1B" w14:paraId="133BA5D4" w14:textId="77777777" w:rsidTr="00C815B5">
        <w:trPr>
          <w:cantSplit/>
          <w:trHeight w:val="14"/>
        </w:trPr>
        <w:tc>
          <w:tcPr>
            <w:tcW w:w="5027" w:type="dxa"/>
            <w:vMerge w:val="restart"/>
            <w:hideMark/>
          </w:tcPr>
          <w:p w14:paraId="69DA2D61" w14:textId="2D070784" w:rsidR="00D70AA9" w:rsidRDefault="00FB63D7" w:rsidP="0071053A">
            <w:pPr>
              <w:jc w:val="left"/>
              <w:rPr>
                <w:color w:val="000000" w:themeColor="text1"/>
                <w:szCs w:val="24"/>
                <w:shd w:val="clear" w:color="auto" w:fill="FFFFFF"/>
              </w:rPr>
            </w:pPr>
            <w:r>
              <w:rPr>
                <w:color w:val="000000" w:themeColor="text1"/>
                <w:szCs w:val="24"/>
                <w:shd w:val="clear" w:color="auto" w:fill="FFFFFF"/>
              </w:rPr>
              <w:t>Pagal adresatų sąrašą</w:t>
            </w:r>
          </w:p>
          <w:p w14:paraId="3820CFFC" w14:textId="5DD7DA93" w:rsidR="00FA3504" w:rsidRDefault="00FA3504" w:rsidP="0071053A">
            <w:pPr>
              <w:jc w:val="left"/>
              <w:rPr>
                <w:color w:val="000000" w:themeColor="text1"/>
                <w:szCs w:val="24"/>
                <w:shd w:val="clear" w:color="auto" w:fill="FFFFFF"/>
              </w:rPr>
            </w:pPr>
          </w:p>
          <w:p w14:paraId="5DAD28D2" w14:textId="77777777" w:rsidR="00FA3504" w:rsidRDefault="00FA3504" w:rsidP="0071053A">
            <w:pPr>
              <w:jc w:val="left"/>
              <w:rPr>
                <w:color w:val="000000" w:themeColor="text1"/>
                <w:szCs w:val="24"/>
                <w:shd w:val="clear" w:color="auto" w:fill="FFFFFF"/>
              </w:rPr>
            </w:pPr>
          </w:p>
          <w:p w14:paraId="24E18B17" w14:textId="11DCBBD4" w:rsidR="00E5005A" w:rsidRPr="00E5005A" w:rsidRDefault="00E5005A" w:rsidP="008828F3">
            <w:pPr>
              <w:jc w:val="left"/>
              <w:rPr>
                <w:szCs w:val="24"/>
              </w:rPr>
            </w:pPr>
          </w:p>
        </w:tc>
        <w:tc>
          <w:tcPr>
            <w:tcW w:w="337" w:type="dxa"/>
          </w:tcPr>
          <w:p w14:paraId="7BA1BA55" w14:textId="77777777" w:rsidR="000E7C1B" w:rsidRDefault="000E7C1B" w:rsidP="00DE3C5C">
            <w:pPr>
              <w:jc w:val="left"/>
            </w:pPr>
          </w:p>
        </w:tc>
        <w:tc>
          <w:tcPr>
            <w:tcW w:w="1956" w:type="dxa"/>
            <w:hideMark/>
          </w:tcPr>
          <w:p w14:paraId="06764BF0" w14:textId="13612E53" w:rsidR="000E7C1B" w:rsidRDefault="000E7C1B" w:rsidP="00DE3C5C">
            <w:pPr>
              <w:jc w:val="left"/>
            </w:pPr>
            <w:r>
              <w:t xml:space="preserve">    2020-</w:t>
            </w:r>
            <w:r w:rsidR="00B20823">
              <w:t>10-</w:t>
            </w:r>
            <w:r w:rsidR="00840C14">
              <w:t>07</w:t>
            </w:r>
          </w:p>
        </w:tc>
        <w:tc>
          <w:tcPr>
            <w:tcW w:w="2372" w:type="dxa"/>
            <w:hideMark/>
          </w:tcPr>
          <w:p w14:paraId="034BEFD0" w14:textId="4950676F" w:rsidR="000E7C1B" w:rsidRDefault="000E7C1B" w:rsidP="00DE3C5C">
            <w:pPr>
              <w:jc w:val="left"/>
            </w:pPr>
            <w:r>
              <w:t xml:space="preserve">Nr. </w:t>
            </w:r>
            <w:r>
              <w:rPr>
                <w:szCs w:val="24"/>
              </w:rPr>
              <w:t>(</w:t>
            </w:r>
            <w:r w:rsidR="003C2590">
              <w:rPr>
                <w:szCs w:val="24"/>
                <w:lang w:eastAsia="lt-LT"/>
              </w:rPr>
              <w:t>30.</w:t>
            </w:r>
            <w:r w:rsidR="002225CA">
              <w:rPr>
                <w:szCs w:val="24"/>
                <w:lang w:eastAsia="lt-LT"/>
              </w:rPr>
              <w:t>2</w:t>
            </w:r>
            <w:r w:rsidR="003C2590">
              <w:rPr>
                <w:szCs w:val="24"/>
                <w:lang w:eastAsia="lt-LT"/>
              </w:rPr>
              <w:t>-53E</w:t>
            </w:r>
            <w:r>
              <w:rPr>
                <w:szCs w:val="24"/>
              </w:rPr>
              <w:t>)</w:t>
            </w:r>
            <w:r>
              <w:t>-3</w:t>
            </w:r>
            <w:r w:rsidR="00FD2ED9">
              <w:t>-</w:t>
            </w:r>
            <w:r w:rsidR="00840C14">
              <w:t>4034</w:t>
            </w:r>
          </w:p>
        </w:tc>
      </w:tr>
      <w:tr w:rsidR="00B20823" w14:paraId="5F6A8DFE" w14:textId="77777777" w:rsidTr="00C815B5">
        <w:trPr>
          <w:gridAfter w:val="3"/>
          <w:wAfter w:w="4665" w:type="dxa"/>
          <w:cantSplit/>
          <w:trHeight w:val="276"/>
        </w:trPr>
        <w:tc>
          <w:tcPr>
            <w:tcW w:w="0" w:type="auto"/>
            <w:vMerge/>
            <w:vAlign w:val="center"/>
            <w:hideMark/>
          </w:tcPr>
          <w:p w14:paraId="72557062" w14:textId="77777777" w:rsidR="00B20823" w:rsidRDefault="00B20823" w:rsidP="00DE3C5C">
            <w:pPr>
              <w:jc w:val="left"/>
            </w:pPr>
          </w:p>
        </w:tc>
      </w:tr>
    </w:tbl>
    <w:p w14:paraId="691C88B9" w14:textId="19AC079F" w:rsidR="005A1595" w:rsidRPr="005A1595" w:rsidRDefault="005A1595" w:rsidP="00DE3C5C">
      <w:pPr>
        <w:jc w:val="left"/>
        <w:rPr>
          <w:color w:val="000000"/>
          <w:sz w:val="22"/>
          <w:lang w:eastAsia="lt-LT"/>
        </w:rPr>
      </w:pPr>
    </w:p>
    <w:tbl>
      <w:tblPr>
        <w:tblW w:w="9640" w:type="dxa"/>
        <w:tblLayout w:type="fixed"/>
        <w:tblCellMar>
          <w:left w:w="0" w:type="dxa"/>
          <w:right w:w="28" w:type="dxa"/>
        </w:tblCellMar>
        <w:tblLook w:val="04A0" w:firstRow="1" w:lastRow="0" w:firstColumn="1" w:lastColumn="0" w:noHBand="0" w:noVBand="1"/>
      </w:tblPr>
      <w:tblGrid>
        <w:gridCol w:w="9640"/>
      </w:tblGrid>
      <w:tr w:rsidR="00EA534D" w:rsidRPr="00070D1B" w14:paraId="0F9D7F53" w14:textId="77777777" w:rsidTr="00264DDC">
        <w:trPr>
          <w:cantSplit/>
          <w:trHeight w:val="80"/>
        </w:trPr>
        <w:tc>
          <w:tcPr>
            <w:tcW w:w="9640" w:type="dxa"/>
            <w:hideMark/>
          </w:tcPr>
          <w:p w14:paraId="06B602FE" w14:textId="780C3627" w:rsidR="00EA534D" w:rsidRPr="00560DAF" w:rsidRDefault="009E6F9B" w:rsidP="00F00502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DĖL </w:t>
            </w:r>
            <w:r w:rsidR="00605DDD">
              <w:rPr>
                <w:b/>
                <w:bCs/>
              </w:rPr>
              <w:t xml:space="preserve">INFORMACIJOS PATEIKIMO </w:t>
            </w:r>
          </w:p>
        </w:tc>
      </w:tr>
    </w:tbl>
    <w:p w14:paraId="282A5DB5" w14:textId="77777777" w:rsidR="0089579B" w:rsidRDefault="0089579B" w:rsidP="00894BAF">
      <w:pPr>
        <w:spacing w:line="360" w:lineRule="auto"/>
        <w:rPr>
          <w:color w:val="000000" w:themeColor="text1"/>
        </w:rPr>
      </w:pPr>
    </w:p>
    <w:p w14:paraId="7146DD28" w14:textId="0F83FC24" w:rsidR="00112374" w:rsidRDefault="00B20823" w:rsidP="0C599B85">
      <w:pPr>
        <w:spacing w:line="276" w:lineRule="auto"/>
        <w:rPr>
          <w:color w:val="0D0D0D" w:themeColor="text1" w:themeTint="F2"/>
        </w:rPr>
      </w:pPr>
      <w:r>
        <w:rPr>
          <w:color w:val="0D0D0D" w:themeColor="text1" w:themeTint="F2"/>
          <w:szCs w:val="24"/>
        </w:rPr>
        <w:tab/>
      </w:r>
      <w:r w:rsidRPr="0C599B85">
        <w:rPr>
          <w:color w:val="0D0D0D" w:themeColor="text1" w:themeTint="F2"/>
        </w:rPr>
        <w:t>Lietuvos Respublikos ekonomikos ir inovacijų ministerija</w:t>
      </w:r>
      <w:r w:rsidR="00D931E5" w:rsidRPr="0C599B85">
        <w:rPr>
          <w:color w:val="0D0D0D" w:themeColor="text1" w:themeTint="F2"/>
        </w:rPr>
        <w:t xml:space="preserve"> (toliau – ministerija)</w:t>
      </w:r>
      <w:r w:rsidR="00B369B6">
        <w:rPr>
          <w:color w:val="0D0D0D" w:themeColor="text1" w:themeTint="F2"/>
        </w:rPr>
        <w:t>,</w:t>
      </w:r>
      <w:r w:rsidR="00D931E5" w:rsidRPr="0C599B85">
        <w:rPr>
          <w:color w:val="0D0D0D" w:themeColor="text1" w:themeTint="F2"/>
        </w:rPr>
        <w:t xml:space="preserve"> </w:t>
      </w:r>
      <w:r w:rsidRPr="0C599B85">
        <w:rPr>
          <w:color w:val="0D0D0D" w:themeColor="text1" w:themeTint="F2"/>
        </w:rPr>
        <w:t>siekdama geriau pasirengti galimai antrajai COVID-19 pandemijos bangai</w:t>
      </w:r>
      <w:r w:rsidR="006823EC" w:rsidRPr="0C599B85">
        <w:rPr>
          <w:color w:val="0D0D0D" w:themeColor="text1" w:themeTint="F2"/>
        </w:rPr>
        <w:t>, svarsto galimybę atnaujinti skatinamąją finansinę priemonę „Paskolos labiausiai nuo COVID-19 nukentėjusioms įmonėms“</w:t>
      </w:r>
      <w:r w:rsidR="00D76930" w:rsidRPr="0C599B85">
        <w:rPr>
          <w:color w:val="0D0D0D" w:themeColor="text1" w:themeTint="F2"/>
        </w:rPr>
        <w:t>.</w:t>
      </w:r>
      <w:r w:rsidR="004E37F2" w:rsidRPr="0C599B85">
        <w:rPr>
          <w:color w:val="0D0D0D" w:themeColor="text1" w:themeTint="F2"/>
        </w:rPr>
        <w:t xml:space="preserve"> </w:t>
      </w:r>
      <w:r w:rsidR="001F55EE" w:rsidRPr="0C599B85">
        <w:rPr>
          <w:color w:val="0D0D0D" w:themeColor="text1" w:themeTint="F2"/>
        </w:rPr>
        <w:t>Norėdama</w:t>
      </w:r>
      <w:r w:rsidR="00D76930" w:rsidRPr="0C599B85">
        <w:rPr>
          <w:color w:val="0D0D0D" w:themeColor="text1" w:themeTint="F2"/>
        </w:rPr>
        <w:t xml:space="preserve"> </w:t>
      </w:r>
      <w:r w:rsidR="001F55EE" w:rsidRPr="0C599B85">
        <w:t xml:space="preserve">užtikrinti, kad </w:t>
      </w:r>
      <w:r w:rsidR="004E37F2" w:rsidRPr="0C599B85">
        <w:t xml:space="preserve">valstybės </w:t>
      </w:r>
      <w:r w:rsidR="001F55EE" w:rsidRPr="0C599B85">
        <w:t>biudžeto lėšos būtų panaudotos tikslingai, o priemonė įgyvendinta efektyviai</w:t>
      </w:r>
      <w:r w:rsidR="005E65ED" w:rsidRPr="0C599B85">
        <w:t xml:space="preserve"> ir būtų skirta </w:t>
      </w:r>
      <w:r w:rsidR="00A838FC" w:rsidRPr="0C599B85">
        <w:t>įmonėms</w:t>
      </w:r>
      <w:r w:rsidR="005E65ED" w:rsidRPr="0C599B85">
        <w:t>, kuri</w:t>
      </w:r>
      <w:r w:rsidR="00A838FC" w:rsidRPr="0C599B85">
        <w:t>os</w:t>
      </w:r>
      <w:r w:rsidR="005E65ED" w:rsidRPr="0C599B85">
        <w:t xml:space="preserve"> labiausiai </w:t>
      </w:r>
      <w:r w:rsidR="0C599B85">
        <w:t>nukentėjo ir kurioms reikia valstybės pagalbos</w:t>
      </w:r>
      <w:r w:rsidR="005E65ED">
        <w:rPr>
          <w:szCs w:val="24"/>
        </w:rPr>
        <w:t xml:space="preserve">, </w:t>
      </w:r>
      <w:r w:rsidR="001F55EE" w:rsidRPr="0C599B85">
        <w:t>norime išanalizuoti duomenis</w:t>
      </w:r>
      <w:r w:rsidR="005E65ED" w:rsidRPr="0C599B85">
        <w:t xml:space="preserve"> apie </w:t>
      </w:r>
      <w:r w:rsidR="0C599B85">
        <w:t xml:space="preserve">nuo COVID-19 </w:t>
      </w:r>
      <w:r w:rsidR="005E65ED" w:rsidRPr="0C599B85">
        <w:t>nukentėjusių įmonių būklę</w:t>
      </w:r>
      <w:r w:rsidR="0C599B85">
        <w:t>, ypač duomenis apie</w:t>
      </w:r>
      <w:r w:rsidR="005E65ED" w:rsidRPr="0C599B85">
        <w:t xml:space="preserve"> jų </w:t>
      </w:r>
      <w:r w:rsidR="00AE4990" w:rsidRPr="0C599B85">
        <w:t>apyvart</w:t>
      </w:r>
      <w:r w:rsidR="00AE4990">
        <w:t>os</w:t>
      </w:r>
      <w:r w:rsidR="00AE4990" w:rsidRPr="0C599B85">
        <w:t xml:space="preserve"> kritim</w:t>
      </w:r>
      <w:r w:rsidR="00AE4990">
        <w:t>ą</w:t>
      </w:r>
      <w:r w:rsidR="005E65ED" w:rsidRPr="0C599B85">
        <w:t xml:space="preserve">. </w:t>
      </w:r>
    </w:p>
    <w:p w14:paraId="140C4417" w14:textId="16824650" w:rsidR="0026450B" w:rsidRDefault="003714E2" w:rsidP="00740780">
      <w:pPr>
        <w:spacing w:line="276" w:lineRule="auto"/>
        <w:ind w:firstLine="720"/>
      </w:pPr>
      <w:r>
        <w:t>Todėl prašome nurodyti</w:t>
      </w:r>
      <w:r w:rsidR="007776AD">
        <w:t>,</w:t>
      </w:r>
      <w:r>
        <w:t xml:space="preserve"> kiek Jūsų asociacijoje</w:t>
      </w:r>
      <w:r w:rsidR="00395494">
        <w:t xml:space="preserve"> yra</w:t>
      </w:r>
      <w:r>
        <w:t xml:space="preserve"> narių, kurių įmonių apyvarta </w:t>
      </w:r>
      <w:r w:rsidR="008104E2" w:rsidRPr="008104E2">
        <w:t xml:space="preserve">2020 m. II ir III ketvirtį dėl COVID-19 protrūkio nukrito </w:t>
      </w:r>
      <w:r w:rsidR="00665926">
        <w:t xml:space="preserve">iki 30 proc., nuo 30 proc. iki 50 proc. ir </w:t>
      </w:r>
      <w:r w:rsidR="008104E2" w:rsidRPr="008104E2">
        <w:t>daugiau kaip 50 proc.</w:t>
      </w:r>
      <w:r w:rsidR="008104E2">
        <w:t xml:space="preserve"> </w:t>
      </w:r>
      <w:r w:rsidR="008104E2" w:rsidRPr="008104E2">
        <w:t>Norėtume sužinoti įmonių, patyrusių tok</w:t>
      </w:r>
      <w:r w:rsidR="00665926">
        <w:t>ius</w:t>
      </w:r>
      <w:r w:rsidR="008104E2" w:rsidRPr="008104E2">
        <w:t xml:space="preserve"> apyvartos kritim</w:t>
      </w:r>
      <w:r w:rsidR="00665926">
        <w:t>us</w:t>
      </w:r>
      <w:r w:rsidR="008104E2" w:rsidRPr="008104E2">
        <w:t>, skaičių</w:t>
      </w:r>
      <w:r w:rsidR="005074AA">
        <w:t xml:space="preserve">, </w:t>
      </w:r>
      <w:r w:rsidR="007776AD">
        <w:t xml:space="preserve">taip pat </w:t>
      </w:r>
      <w:r w:rsidR="00AB12D1" w:rsidRPr="00AB12D1">
        <w:t xml:space="preserve">būtų vertinga, jei informaciją apie įmones galėtumėte išskaidyti į grupes pagal mažas, vidutines ir dideles įmones. </w:t>
      </w:r>
      <w:r w:rsidR="00AB12D1">
        <w:t xml:space="preserve">Taip pat prašome nurodyti, kiek </w:t>
      </w:r>
      <w:r w:rsidR="007776AD">
        <w:t>iš minėt</w:t>
      </w:r>
      <w:r w:rsidR="001E4740">
        <w:t>ų</w:t>
      </w:r>
      <w:r w:rsidR="007776AD">
        <w:t xml:space="preserve"> apyvartos kirtimą patyrusių </w:t>
      </w:r>
      <w:r w:rsidR="00AB12D1">
        <w:t xml:space="preserve">įmonių dar nėra </w:t>
      </w:r>
      <w:r w:rsidR="004708B7">
        <w:t xml:space="preserve">gavusios </w:t>
      </w:r>
      <w:r w:rsidR="007776AD">
        <w:t xml:space="preserve">paramos pagal </w:t>
      </w:r>
      <w:r w:rsidR="00AB12D1">
        <w:t>minėt</w:t>
      </w:r>
      <w:r w:rsidR="007776AD">
        <w:t>ą</w:t>
      </w:r>
      <w:r w:rsidR="00AB12D1">
        <w:t xml:space="preserve"> priemon</w:t>
      </w:r>
      <w:r w:rsidR="007776AD">
        <w:t>ę</w:t>
      </w:r>
      <w:r w:rsidR="005074AA">
        <w:t xml:space="preserve">. </w:t>
      </w:r>
      <w:r w:rsidR="002D6133">
        <w:t>Informacijos</w:t>
      </w:r>
      <w:r w:rsidR="00EE700E">
        <w:t xml:space="preserve"> </w:t>
      </w:r>
      <w:r w:rsidR="002D6133">
        <w:t>lauksime iki</w:t>
      </w:r>
      <w:r w:rsidR="00740780">
        <w:t xml:space="preserve"> 2020 m.</w:t>
      </w:r>
      <w:r w:rsidR="002D6133">
        <w:t xml:space="preserve"> spalio 13 dienos.  </w:t>
      </w:r>
    </w:p>
    <w:p w14:paraId="63CBF807" w14:textId="7CAB97AE" w:rsidR="00E01A4A" w:rsidRDefault="00AB7D0A" w:rsidP="00E01A4A">
      <w:pPr>
        <w:spacing w:line="276" w:lineRule="auto"/>
        <w:ind w:firstLine="720"/>
        <w:rPr>
          <w:szCs w:val="24"/>
        </w:rPr>
      </w:pPr>
      <w:r w:rsidRPr="00B270CB">
        <w:rPr>
          <w:szCs w:val="24"/>
        </w:rPr>
        <w:t xml:space="preserve">Dėkojame už bendradarbiavimą. </w:t>
      </w:r>
    </w:p>
    <w:p w14:paraId="40CBE25E" w14:textId="77777777" w:rsidR="00E01A4A" w:rsidRDefault="00E01A4A" w:rsidP="00E01A4A">
      <w:pPr>
        <w:spacing w:line="276" w:lineRule="auto"/>
        <w:ind w:firstLine="720"/>
        <w:rPr>
          <w:szCs w:val="24"/>
        </w:rPr>
      </w:pPr>
    </w:p>
    <w:p w14:paraId="49B237BA" w14:textId="77777777" w:rsidR="0067580B" w:rsidRDefault="0067580B" w:rsidP="001823E9">
      <w:pPr>
        <w:spacing w:line="276" w:lineRule="auto"/>
      </w:pPr>
    </w:p>
    <w:p w14:paraId="58E2BDD5" w14:textId="03B839D8" w:rsidR="001411D9" w:rsidRPr="00F64C9B" w:rsidRDefault="000D322C" w:rsidP="00F64C9B">
      <w:pPr>
        <w:spacing w:line="276" w:lineRule="auto"/>
      </w:pPr>
      <w:r>
        <w:t>Ekonomikos ir inovacijų viceministr</w:t>
      </w:r>
      <w:r w:rsidR="0033609D">
        <w:t>ė</w:t>
      </w:r>
      <w:r>
        <w:tab/>
      </w:r>
      <w:r>
        <w:tab/>
      </w:r>
      <w:r>
        <w:tab/>
        <w:t xml:space="preserve">                </w:t>
      </w:r>
      <w:r w:rsidR="004A1C94">
        <w:t xml:space="preserve">         </w:t>
      </w:r>
      <w:r w:rsidR="000E5986">
        <w:t xml:space="preserve">   </w:t>
      </w:r>
      <w:r w:rsidR="00551ADF">
        <w:t xml:space="preserve">  </w:t>
      </w:r>
      <w:r w:rsidR="00A16711">
        <w:t xml:space="preserve">Jekaterina </w:t>
      </w:r>
      <w:proofErr w:type="spellStart"/>
      <w:r w:rsidR="0033609D">
        <w:t>Rojaka</w:t>
      </w:r>
      <w:proofErr w:type="spellEnd"/>
    </w:p>
    <w:p w14:paraId="1E28B2BF" w14:textId="77777777" w:rsidR="00F94080" w:rsidRDefault="00F94080" w:rsidP="00112374">
      <w:pPr>
        <w:rPr>
          <w:sz w:val="22"/>
          <w:szCs w:val="22"/>
        </w:rPr>
      </w:pPr>
    </w:p>
    <w:p w14:paraId="026D2375" w14:textId="2FF5E857" w:rsidR="009E6F9B" w:rsidRDefault="009E6F9B" w:rsidP="00112374">
      <w:pPr>
        <w:rPr>
          <w:sz w:val="22"/>
          <w:szCs w:val="22"/>
        </w:rPr>
      </w:pPr>
    </w:p>
    <w:p w14:paraId="07DF2B3A" w14:textId="1789FD7B" w:rsidR="009E6F9B" w:rsidRDefault="009E6F9B" w:rsidP="00112374">
      <w:pPr>
        <w:rPr>
          <w:sz w:val="22"/>
          <w:szCs w:val="22"/>
        </w:rPr>
      </w:pPr>
    </w:p>
    <w:p w14:paraId="23CE0E02" w14:textId="68B80531" w:rsidR="009E6F9B" w:rsidRDefault="009E6F9B" w:rsidP="00112374">
      <w:pPr>
        <w:rPr>
          <w:sz w:val="22"/>
          <w:szCs w:val="22"/>
        </w:rPr>
      </w:pPr>
    </w:p>
    <w:p w14:paraId="76AC08DB" w14:textId="40DCB484" w:rsidR="00E01A4A" w:rsidRDefault="00E01A4A" w:rsidP="00112374">
      <w:pPr>
        <w:rPr>
          <w:sz w:val="22"/>
          <w:szCs w:val="22"/>
        </w:rPr>
      </w:pPr>
    </w:p>
    <w:p w14:paraId="6E0608A3" w14:textId="78864980" w:rsidR="00E01A4A" w:rsidRDefault="00E01A4A" w:rsidP="00112374">
      <w:pPr>
        <w:rPr>
          <w:sz w:val="22"/>
          <w:szCs w:val="22"/>
        </w:rPr>
      </w:pPr>
    </w:p>
    <w:p w14:paraId="52BEB01B" w14:textId="7876D858" w:rsidR="00E01A4A" w:rsidRDefault="00E01A4A" w:rsidP="00112374">
      <w:pPr>
        <w:rPr>
          <w:sz w:val="22"/>
          <w:szCs w:val="22"/>
        </w:rPr>
      </w:pPr>
    </w:p>
    <w:p w14:paraId="634B8DF8" w14:textId="64923D28" w:rsidR="00E01A4A" w:rsidRDefault="00E01A4A" w:rsidP="00112374">
      <w:pPr>
        <w:rPr>
          <w:sz w:val="22"/>
          <w:szCs w:val="22"/>
        </w:rPr>
      </w:pPr>
    </w:p>
    <w:p w14:paraId="59410E1B" w14:textId="2FC71533" w:rsidR="00E01A4A" w:rsidRDefault="00E01A4A" w:rsidP="00112374">
      <w:pPr>
        <w:rPr>
          <w:sz w:val="22"/>
          <w:szCs w:val="22"/>
        </w:rPr>
      </w:pPr>
    </w:p>
    <w:p w14:paraId="038514E1" w14:textId="237EBCEE" w:rsidR="00E01A4A" w:rsidRDefault="00E01A4A" w:rsidP="00112374">
      <w:pPr>
        <w:rPr>
          <w:sz w:val="22"/>
          <w:szCs w:val="22"/>
        </w:rPr>
      </w:pPr>
    </w:p>
    <w:p w14:paraId="5022AAFC" w14:textId="5D066C0C" w:rsidR="00E01A4A" w:rsidRDefault="00E01A4A" w:rsidP="00112374">
      <w:pPr>
        <w:rPr>
          <w:sz w:val="22"/>
          <w:szCs w:val="22"/>
        </w:rPr>
      </w:pPr>
    </w:p>
    <w:p w14:paraId="11CC62CE" w14:textId="68F730F4" w:rsidR="00E01A4A" w:rsidRDefault="00E01A4A" w:rsidP="00112374">
      <w:pPr>
        <w:rPr>
          <w:sz w:val="22"/>
          <w:szCs w:val="22"/>
        </w:rPr>
      </w:pPr>
    </w:p>
    <w:p w14:paraId="6E1E02B7" w14:textId="77777777" w:rsidR="00E01A4A" w:rsidRDefault="00E01A4A" w:rsidP="00112374">
      <w:pPr>
        <w:rPr>
          <w:sz w:val="22"/>
          <w:szCs w:val="22"/>
        </w:rPr>
      </w:pPr>
    </w:p>
    <w:p w14:paraId="5164F51E" w14:textId="291C69D9" w:rsidR="009E6F9B" w:rsidRDefault="009E6F9B" w:rsidP="00112374">
      <w:pPr>
        <w:rPr>
          <w:sz w:val="22"/>
          <w:szCs w:val="22"/>
        </w:rPr>
      </w:pPr>
    </w:p>
    <w:p w14:paraId="07DA05DE" w14:textId="77777777" w:rsidR="009E6F9B" w:rsidRDefault="009E6F9B" w:rsidP="00112374">
      <w:pPr>
        <w:rPr>
          <w:sz w:val="22"/>
          <w:szCs w:val="22"/>
        </w:rPr>
      </w:pPr>
    </w:p>
    <w:p w14:paraId="46A6A756" w14:textId="31C5A76B" w:rsidR="00EA534D" w:rsidRPr="00112E90" w:rsidRDefault="00112374" w:rsidP="00112374">
      <w:pPr>
        <w:rPr>
          <w:sz w:val="22"/>
          <w:szCs w:val="22"/>
        </w:rPr>
      </w:pPr>
      <w:r w:rsidRPr="00112E90">
        <w:rPr>
          <w:sz w:val="22"/>
          <w:szCs w:val="22"/>
        </w:rPr>
        <w:t xml:space="preserve">Laura </w:t>
      </w:r>
      <w:proofErr w:type="spellStart"/>
      <w:r w:rsidRPr="00112E90">
        <w:rPr>
          <w:sz w:val="22"/>
          <w:szCs w:val="22"/>
        </w:rPr>
        <w:t>Čiukšytė</w:t>
      </w:r>
      <w:proofErr w:type="spellEnd"/>
      <w:r w:rsidRPr="00112E90">
        <w:rPr>
          <w:sz w:val="22"/>
          <w:szCs w:val="22"/>
        </w:rPr>
        <w:t>, tel. 8 706 64 857, el. p. laura.ciuksyte@eimin.lt</w:t>
      </w:r>
    </w:p>
    <w:sectPr w:rsidR="00EA534D" w:rsidRPr="00112E90" w:rsidSect="00AB7D0A"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1134" w:right="851" w:bottom="249" w:left="1701" w:header="1247" w:footer="567" w:gutter="0"/>
      <w:pgNumType w:start="1"/>
      <w:cols w:space="1296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893B1BD" w14:textId="77777777" w:rsidR="003E509D" w:rsidRDefault="003E509D">
      <w:r>
        <w:separator/>
      </w:r>
    </w:p>
  </w:endnote>
  <w:endnote w:type="continuationSeparator" w:id="0">
    <w:p w14:paraId="73C83FA9" w14:textId="77777777" w:rsidR="003E509D" w:rsidRDefault="003E509D">
      <w:r>
        <w:continuationSeparator/>
      </w:r>
    </w:p>
  </w:endnote>
  <w:endnote w:type="continuationNotice" w:id="1">
    <w:p w14:paraId="675AE61F" w14:textId="77777777" w:rsidR="003E509D" w:rsidRDefault="003E509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CD05DC2" w14:textId="77777777" w:rsidR="00E244CF" w:rsidRDefault="00E244CF">
    <w:pPr>
      <w:pStyle w:val="Porat"/>
      <w:framePr w:wrap="around" w:vAnchor="text" w:hAnchor="margin" w:xAlign="center" w:y="1"/>
      <w:rPr>
        <w:rStyle w:val="Puslapionumeris"/>
      </w:rPr>
    </w:pPr>
    <w:r>
      <w:rPr>
        <w:rStyle w:val="Puslapionumeris"/>
      </w:rPr>
      <w:fldChar w:fldCharType="begin"/>
    </w:r>
    <w:r>
      <w:rPr>
        <w:rStyle w:val="Puslapionumeris"/>
      </w:rPr>
      <w:instrText xml:space="preserve">PAGE  </w:instrText>
    </w:r>
    <w:r>
      <w:rPr>
        <w:rStyle w:val="Puslapionumeris"/>
      </w:rPr>
      <w:fldChar w:fldCharType="separate"/>
    </w:r>
    <w:r>
      <w:rPr>
        <w:rStyle w:val="Puslapionumeris"/>
        <w:noProof/>
      </w:rPr>
      <w:t>1</w:t>
    </w:r>
    <w:r>
      <w:rPr>
        <w:rStyle w:val="Puslapionumeris"/>
      </w:rPr>
      <w:fldChar w:fldCharType="end"/>
    </w:r>
  </w:p>
  <w:p w14:paraId="70A9B3E4" w14:textId="77777777" w:rsidR="00E244CF" w:rsidRDefault="00E244CF">
    <w:pPr>
      <w:pStyle w:val="Por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886A01C" w14:textId="53DA4161" w:rsidR="00E244CF" w:rsidRDefault="00E244CF" w:rsidP="006737F9">
    <w:pPr>
      <w:pStyle w:val="Porat"/>
      <w:jc w:val="righ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DCB5AB5" w14:textId="77777777" w:rsidR="00E244CF" w:rsidRDefault="00E244CF" w:rsidP="00624FB4">
    <w:pPr>
      <w:pStyle w:val="Porat"/>
      <w:tabs>
        <w:tab w:val="clear" w:pos="8306"/>
        <w:tab w:val="right" w:pos="7088"/>
        <w:tab w:val="left" w:pos="9072"/>
      </w:tabs>
    </w:pPr>
    <w:r>
      <w:rPr>
        <w:noProof/>
        <w:lang w:eastAsia="lt-LT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4E8C796B" wp14:editId="7E1AD65C">
              <wp:simplePos x="0" y="0"/>
              <wp:positionH relativeFrom="column">
                <wp:posOffset>4949190</wp:posOffset>
              </wp:positionH>
              <wp:positionV relativeFrom="paragraph">
                <wp:posOffset>-679450</wp:posOffset>
              </wp:positionV>
              <wp:extent cx="1133475" cy="962025"/>
              <wp:effectExtent l="0" t="0" r="0" b="0"/>
              <wp:wrapNone/>
              <wp:docPr id="20" name="Teksto laukas 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133475" cy="96202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669E751D" w14:textId="2C6E0193" w:rsidR="00E244CF" w:rsidRDefault="00E244CF">
                          <w:r>
                            <w:rPr>
                              <w:noProof/>
                              <w:lang w:eastAsia="lt-LT"/>
                            </w:rPr>
                            <w:drawing>
                              <wp:inline distT="0" distB="0" distL="0" distR="0" wp14:anchorId="133F30D5" wp14:editId="7A411957">
                                <wp:extent cx="850900" cy="641995"/>
                                <wp:effectExtent l="19050" t="0" r="6350" b="0"/>
                                <wp:docPr id="5" name="Picture 5" descr="C:\Users\s.siniauskaite\AppData\Local\Microsoft\Windows\Temporary Internet Files\Content.Outlook\6Y6P1S92\Tikime laisve_30_LT_grey (2).jp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5" descr="C:\Users\s.siniauskaite\AppData\Local\Microsoft\Windows\Temporary Internet Files\Content.Outlook\6Y6P1S92\Tikime laisve_30_LT_grey (2).jpg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850900" cy="64199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E8C796B" id="_x0000_t202" coordsize="21600,21600" o:spt="202" path="m,l,21600r21600,l21600,xe">
              <v:stroke joinstyle="miter"/>
              <v:path gradientshapeok="t" o:connecttype="rect"/>
            </v:shapetype>
            <v:shape id="Teksto laukas 20" o:spid="_x0000_s1026" type="#_x0000_t202" style="position:absolute;left:0;text-align:left;margin-left:389.7pt;margin-top:-53.5pt;width:89.25pt;height:75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" fillcolor="white [3201]" stroked="f" strokeweight=".5pt">
              <v:textbox>
                <w:txbxContent>
                  <w:p w14:paraId="669E751D" w14:textId="2C6E0193" w:rsidR="00E244CF" w:rsidRDefault="00E244CF">
                    <w:r>
                      <w:rPr>
                        <w:noProof/>
                        <w:lang w:eastAsia="lt-LT"/>
                      </w:rPr>
                      <w:drawing>
                        <wp:inline distT="0" distB="0" distL="0" distR="0" wp14:anchorId="133F30D5" wp14:editId="7A411957">
                          <wp:extent cx="850900" cy="641995"/>
                          <wp:effectExtent l="19050" t="0" r="6350" b="0"/>
                          <wp:docPr id="5" name="Picture 5" descr="C:\Users\s.siniauskaite\AppData\Local\Microsoft\Windows\Temporary Internet Files\Content.Outlook\6Y6P1S92\Tikime laisve_30_LT_grey (2).jpg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5" descr="C:\Users\s.siniauskaite\AppData\Local\Microsoft\Windows\Temporary Internet Files\Content.Outlook\6Y6P1S92\Tikime laisve_30_LT_grey (2).jpg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850900" cy="64199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CED60EF" w14:textId="77777777" w:rsidR="003E509D" w:rsidRDefault="003E509D">
      <w:r>
        <w:separator/>
      </w:r>
    </w:p>
  </w:footnote>
  <w:footnote w:type="continuationSeparator" w:id="0">
    <w:p w14:paraId="0D50166A" w14:textId="77777777" w:rsidR="003E509D" w:rsidRDefault="003E509D">
      <w:r>
        <w:continuationSeparator/>
      </w:r>
    </w:p>
  </w:footnote>
  <w:footnote w:type="continuationNotice" w:id="1">
    <w:p w14:paraId="300E8504" w14:textId="77777777" w:rsidR="003E509D" w:rsidRDefault="003E509D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75C3ACE" w14:textId="77777777" w:rsidR="00E244CF" w:rsidRDefault="00E244CF">
    <w:pPr>
      <w:pStyle w:val="Antrats"/>
      <w:jc w:val="center"/>
    </w:pPr>
    <w:r>
      <w:rPr>
        <w:rStyle w:val="Puslapionumeris"/>
      </w:rPr>
      <w:fldChar w:fldCharType="begin"/>
    </w:r>
    <w:r>
      <w:rPr>
        <w:rStyle w:val="Puslapionumeris"/>
      </w:rPr>
      <w:instrText xml:space="preserve"> PAGE </w:instrText>
    </w:r>
    <w:r>
      <w:rPr>
        <w:rStyle w:val="Puslapionumeris"/>
      </w:rPr>
      <w:fldChar w:fldCharType="separate"/>
    </w:r>
    <w:r>
      <w:rPr>
        <w:rStyle w:val="Puslapionumeris"/>
        <w:noProof/>
      </w:rPr>
      <w:t>2</w:t>
    </w:r>
    <w:r>
      <w:rPr>
        <w:rStyle w:val="Puslapionumeris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325DAA0" w14:textId="77777777" w:rsidR="00E244CF" w:rsidRDefault="00E244CF" w:rsidP="00051C5C">
    <w:pPr>
      <w:pStyle w:val="Antrats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C04253"/>
    <w:multiLevelType w:val="hybridMultilevel"/>
    <w:tmpl w:val="46DA8982"/>
    <w:lvl w:ilvl="0" w:tplc="E8D25F4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E956AE8"/>
    <w:multiLevelType w:val="hybridMultilevel"/>
    <w:tmpl w:val="85E2BC6C"/>
    <w:lvl w:ilvl="0" w:tplc="03B6CC9A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9C7591F"/>
    <w:multiLevelType w:val="hybridMultilevel"/>
    <w:tmpl w:val="F844E596"/>
    <w:lvl w:ilvl="0" w:tplc="B2D40486">
      <w:start w:val="202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11D28BC"/>
    <w:multiLevelType w:val="hybridMultilevel"/>
    <w:tmpl w:val="F4A4DB80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C022B45"/>
    <w:multiLevelType w:val="multilevel"/>
    <w:tmpl w:val="51E8B2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4CF87974"/>
    <w:multiLevelType w:val="hybridMultilevel"/>
    <w:tmpl w:val="A61C2F7C"/>
    <w:lvl w:ilvl="0" w:tplc="5C72E84E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EE14395"/>
    <w:multiLevelType w:val="hybridMultilevel"/>
    <w:tmpl w:val="23106FA4"/>
    <w:lvl w:ilvl="0" w:tplc="24C26E48">
      <w:start w:val="1"/>
      <w:numFmt w:val="decimal"/>
      <w:lvlText w:val="%1."/>
      <w:lvlJc w:val="left"/>
      <w:pPr>
        <w:ind w:left="717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37" w:hanging="360"/>
      </w:pPr>
    </w:lvl>
    <w:lvl w:ilvl="2" w:tplc="0427001B" w:tentative="1">
      <w:start w:val="1"/>
      <w:numFmt w:val="lowerRoman"/>
      <w:lvlText w:val="%3."/>
      <w:lvlJc w:val="right"/>
      <w:pPr>
        <w:ind w:left="2157" w:hanging="180"/>
      </w:pPr>
    </w:lvl>
    <w:lvl w:ilvl="3" w:tplc="0427000F" w:tentative="1">
      <w:start w:val="1"/>
      <w:numFmt w:val="decimal"/>
      <w:lvlText w:val="%4."/>
      <w:lvlJc w:val="left"/>
      <w:pPr>
        <w:ind w:left="2877" w:hanging="360"/>
      </w:pPr>
    </w:lvl>
    <w:lvl w:ilvl="4" w:tplc="04270019" w:tentative="1">
      <w:start w:val="1"/>
      <w:numFmt w:val="lowerLetter"/>
      <w:lvlText w:val="%5."/>
      <w:lvlJc w:val="left"/>
      <w:pPr>
        <w:ind w:left="3597" w:hanging="360"/>
      </w:pPr>
    </w:lvl>
    <w:lvl w:ilvl="5" w:tplc="0427001B" w:tentative="1">
      <w:start w:val="1"/>
      <w:numFmt w:val="lowerRoman"/>
      <w:lvlText w:val="%6."/>
      <w:lvlJc w:val="right"/>
      <w:pPr>
        <w:ind w:left="4317" w:hanging="180"/>
      </w:pPr>
    </w:lvl>
    <w:lvl w:ilvl="6" w:tplc="0427000F" w:tentative="1">
      <w:start w:val="1"/>
      <w:numFmt w:val="decimal"/>
      <w:lvlText w:val="%7."/>
      <w:lvlJc w:val="left"/>
      <w:pPr>
        <w:ind w:left="5037" w:hanging="360"/>
      </w:pPr>
    </w:lvl>
    <w:lvl w:ilvl="7" w:tplc="04270019" w:tentative="1">
      <w:start w:val="1"/>
      <w:numFmt w:val="lowerLetter"/>
      <w:lvlText w:val="%8."/>
      <w:lvlJc w:val="left"/>
      <w:pPr>
        <w:ind w:left="5757" w:hanging="360"/>
      </w:pPr>
    </w:lvl>
    <w:lvl w:ilvl="8" w:tplc="0427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7" w15:restartNumberingAfterBreak="0">
    <w:nsid w:val="63F9125D"/>
    <w:multiLevelType w:val="hybridMultilevel"/>
    <w:tmpl w:val="7E6A1B0E"/>
    <w:lvl w:ilvl="0" w:tplc="B6D47A4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6B843A54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plc="217E410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plc="8766D7AA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plc="3260DABA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plc="B25E647A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plc="260E501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plc="F6D01E9C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plc="9558FD26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6C0A133E"/>
    <w:multiLevelType w:val="hybridMultilevel"/>
    <w:tmpl w:val="2C2293E6"/>
    <w:lvl w:ilvl="0" w:tplc="8856EE64">
      <w:start w:val="1"/>
      <w:numFmt w:val="bullet"/>
      <w:lvlText w:val="-"/>
      <w:lvlJc w:val="left"/>
      <w:pPr>
        <w:ind w:left="1353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9" w15:restartNumberingAfterBreak="0">
    <w:nsid w:val="73E57677"/>
    <w:multiLevelType w:val="hybridMultilevel"/>
    <w:tmpl w:val="0936C3E2"/>
    <w:lvl w:ilvl="0" w:tplc="559CCE8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8C88BF38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plc="3F36580E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plc="8E18CEC8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plc="759429F0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plc="65943882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plc="4A88D224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plc="3892C13A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plc="46B4CA3E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796D2301"/>
    <w:multiLevelType w:val="hybridMultilevel"/>
    <w:tmpl w:val="0DBAF560"/>
    <w:lvl w:ilvl="0" w:tplc="22E8805C">
      <w:start w:val="2020"/>
      <w:numFmt w:val="bullet"/>
      <w:lvlText w:val="–"/>
      <w:lvlJc w:val="left"/>
      <w:pPr>
        <w:ind w:left="1440" w:hanging="360"/>
      </w:pPr>
      <w:rPr>
        <w:rFonts w:ascii="Times New Roman" w:eastAsia="Times New Roman" w:hAnsi="Times New Roman" w:hint="default"/>
      </w:rPr>
    </w:lvl>
    <w:lvl w:ilvl="1" w:tplc="29B679BE">
      <w:start w:val="2"/>
      <w:numFmt w:val="bullet"/>
      <w:lvlText w:val="-"/>
      <w:lvlJc w:val="left"/>
      <w:pPr>
        <w:ind w:left="2160" w:hanging="360"/>
      </w:pPr>
      <w:rPr>
        <w:rFonts w:ascii="Arial" w:eastAsia="Times New Roman" w:hAnsi="Arial" w:hint="default"/>
      </w:rPr>
    </w:lvl>
    <w:lvl w:ilvl="2" w:tplc="0427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2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2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6"/>
  </w:num>
  <w:num w:numId="3">
    <w:abstractNumId w:val="0"/>
  </w:num>
  <w:num w:numId="4">
    <w:abstractNumId w:val="9"/>
  </w:num>
  <w:num w:numId="5">
    <w:abstractNumId w:val="7"/>
  </w:num>
  <w:num w:numId="6">
    <w:abstractNumId w:val="2"/>
  </w:num>
  <w:num w:numId="7">
    <w:abstractNumId w:val="1"/>
  </w:num>
  <w:num w:numId="8">
    <w:abstractNumId w:val="5"/>
  </w:num>
  <w:num w:numId="9">
    <w:abstractNumId w:val="8"/>
  </w:num>
  <w:num w:numId="10">
    <w:abstractNumId w:val="10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activeWritingStyle w:appName="MSWord" w:lang="fr-FR" w:vendorID="64" w:dllVersion="6" w:nlCheck="1" w:checkStyle="0"/>
  <w:activeWritingStyle w:appName="MSWord" w:lang="en-US" w:vendorID="64" w:dllVersion="6" w:nlCheck="1" w:checkStyle="1"/>
  <w:activeWritingStyle w:appName="MSWord" w:lang="en-GB" w:vendorID="64" w:dllVersion="0" w:nlCheck="1" w:checkStyle="0"/>
  <w:proofState w:spelling="clean" w:grammar="clean"/>
  <w:attachedTemplate r:id="rId1"/>
  <w:defaultTabStop w:val="720"/>
  <w:hyphenationZone w:val="396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5629A"/>
    <w:rsid w:val="000018CD"/>
    <w:rsid w:val="000026D3"/>
    <w:rsid w:val="00010EC6"/>
    <w:rsid w:val="00014B05"/>
    <w:rsid w:val="00015E01"/>
    <w:rsid w:val="00023FF9"/>
    <w:rsid w:val="00026171"/>
    <w:rsid w:val="00030D2F"/>
    <w:rsid w:val="000356E8"/>
    <w:rsid w:val="0004660E"/>
    <w:rsid w:val="00050827"/>
    <w:rsid w:val="00051C5C"/>
    <w:rsid w:val="00051E01"/>
    <w:rsid w:val="000562FE"/>
    <w:rsid w:val="000625EF"/>
    <w:rsid w:val="00066760"/>
    <w:rsid w:val="00070D1B"/>
    <w:rsid w:val="00080F99"/>
    <w:rsid w:val="000818D0"/>
    <w:rsid w:val="00091BB1"/>
    <w:rsid w:val="00094231"/>
    <w:rsid w:val="0009489D"/>
    <w:rsid w:val="0009649D"/>
    <w:rsid w:val="000A347F"/>
    <w:rsid w:val="000A3658"/>
    <w:rsid w:val="000A4CE3"/>
    <w:rsid w:val="000A60CB"/>
    <w:rsid w:val="000A67A0"/>
    <w:rsid w:val="000A71F2"/>
    <w:rsid w:val="000B28D9"/>
    <w:rsid w:val="000B2E3A"/>
    <w:rsid w:val="000B4C53"/>
    <w:rsid w:val="000B4F26"/>
    <w:rsid w:val="000C03F5"/>
    <w:rsid w:val="000C7E33"/>
    <w:rsid w:val="000D1BF2"/>
    <w:rsid w:val="000D322C"/>
    <w:rsid w:val="000E5986"/>
    <w:rsid w:val="000E7A7B"/>
    <w:rsid w:val="000E7C1B"/>
    <w:rsid w:val="000F13CF"/>
    <w:rsid w:val="001064F7"/>
    <w:rsid w:val="001112E3"/>
    <w:rsid w:val="00112374"/>
    <w:rsid w:val="00112E90"/>
    <w:rsid w:val="00112ED2"/>
    <w:rsid w:val="001263BC"/>
    <w:rsid w:val="00126FC3"/>
    <w:rsid w:val="001411D9"/>
    <w:rsid w:val="0014232A"/>
    <w:rsid w:val="00146C2F"/>
    <w:rsid w:val="00147A53"/>
    <w:rsid w:val="001521B1"/>
    <w:rsid w:val="00153CDB"/>
    <w:rsid w:val="00165097"/>
    <w:rsid w:val="00170817"/>
    <w:rsid w:val="00175931"/>
    <w:rsid w:val="00176286"/>
    <w:rsid w:val="001774D1"/>
    <w:rsid w:val="001823E9"/>
    <w:rsid w:val="001839F0"/>
    <w:rsid w:val="00187B75"/>
    <w:rsid w:val="001B7B28"/>
    <w:rsid w:val="001D7D7A"/>
    <w:rsid w:val="001E230B"/>
    <w:rsid w:val="001E2743"/>
    <w:rsid w:val="001E4740"/>
    <w:rsid w:val="001F0FBF"/>
    <w:rsid w:val="001F3CCE"/>
    <w:rsid w:val="001F4388"/>
    <w:rsid w:val="001F55EE"/>
    <w:rsid w:val="001F68A9"/>
    <w:rsid w:val="00201608"/>
    <w:rsid w:val="00201BD2"/>
    <w:rsid w:val="00201D90"/>
    <w:rsid w:val="00211057"/>
    <w:rsid w:val="00216990"/>
    <w:rsid w:val="002225CA"/>
    <w:rsid w:val="00225227"/>
    <w:rsid w:val="00233A65"/>
    <w:rsid w:val="00240D52"/>
    <w:rsid w:val="002428B6"/>
    <w:rsid w:val="002439D3"/>
    <w:rsid w:val="00245CA0"/>
    <w:rsid w:val="002542AD"/>
    <w:rsid w:val="0026102F"/>
    <w:rsid w:val="0026124B"/>
    <w:rsid w:val="0026413F"/>
    <w:rsid w:val="0026450B"/>
    <w:rsid w:val="00264DDC"/>
    <w:rsid w:val="002650CA"/>
    <w:rsid w:val="0027097F"/>
    <w:rsid w:val="00273875"/>
    <w:rsid w:val="00276AA6"/>
    <w:rsid w:val="00282963"/>
    <w:rsid w:val="00286D8E"/>
    <w:rsid w:val="00293F89"/>
    <w:rsid w:val="002956AD"/>
    <w:rsid w:val="00295C04"/>
    <w:rsid w:val="002971B8"/>
    <w:rsid w:val="002A05AA"/>
    <w:rsid w:val="002A490D"/>
    <w:rsid w:val="002A7D52"/>
    <w:rsid w:val="002B06B3"/>
    <w:rsid w:val="002B0F28"/>
    <w:rsid w:val="002B4053"/>
    <w:rsid w:val="002C0CD1"/>
    <w:rsid w:val="002C6615"/>
    <w:rsid w:val="002D15FA"/>
    <w:rsid w:val="002D6133"/>
    <w:rsid w:val="002F5487"/>
    <w:rsid w:val="00301734"/>
    <w:rsid w:val="00301933"/>
    <w:rsid w:val="00307ADE"/>
    <w:rsid w:val="00313FBB"/>
    <w:rsid w:val="00314206"/>
    <w:rsid w:val="00314211"/>
    <w:rsid w:val="003168D0"/>
    <w:rsid w:val="00316994"/>
    <w:rsid w:val="00316DAE"/>
    <w:rsid w:val="00317957"/>
    <w:rsid w:val="00330224"/>
    <w:rsid w:val="00331148"/>
    <w:rsid w:val="003319AA"/>
    <w:rsid w:val="00332C42"/>
    <w:rsid w:val="00332E32"/>
    <w:rsid w:val="003355F0"/>
    <w:rsid w:val="00335C5D"/>
    <w:rsid w:val="0033609D"/>
    <w:rsid w:val="0033748D"/>
    <w:rsid w:val="003423E6"/>
    <w:rsid w:val="00346165"/>
    <w:rsid w:val="00356DD2"/>
    <w:rsid w:val="00357C9E"/>
    <w:rsid w:val="0036659D"/>
    <w:rsid w:val="003714E2"/>
    <w:rsid w:val="00384B01"/>
    <w:rsid w:val="00392DEC"/>
    <w:rsid w:val="00395494"/>
    <w:rsid w:val="00395B16"/>
    <w:rsid w:val="003A01FB"/>
    <w:rsid w:val="003A463A"/>
    <w:rsid w:val="003A4C4B"/>
    <w:rsid w:val="003A566C"/>
    <w:rsid w:val="003B0509"/>
    <w:rsid w:val="003B792D"/>
    <w:rsid w:val="003C1728"/>
    <w:rsid w:val="003C2590"/>
    <w:rsid w:val="003C539E"/>
    <w:rsid w:val="003C5E81"/>
    <w:rsid w:val="003C77E7"/>
    <w:rsid w:val="003D268D"/>
    <w:rsid w:val="003D69D2"/>
    <w:rsid w:val="003D6B85"/>
    <w:rsid w:val="003D6FFC"/>
    <w:rsid w:val="003E1844"/>
    <w:rsid w:val="003E1B57"/>
    <w:rsid w:val="003E1D67"/>
    <w:rsid w:val="003E509D"/>
    <w:rsid w:val="003E559B"/>
    <w:rsid w:val="003F63D1"/>
    <w:rsid w:val="003F6F27"/>
    <w:rsid w:val="003F6F91"/>
    <w:rsid w:val="004052DB"/>
    <w:rsid w:val="004111F8"/>
    <w:rsid w:val="0041174C"/>
    <w:rsid w:val="0041620B"/>
    <w:rsid w:val="004179CE"/>
    <w:rsid w:val="004223B3"/>
    <w:rsid w:val="0042283C"/>
    <w:rsid w:val="00422E32"/>
    <w:rsid w:val="0042370C"/>
    <w:rsid w:val="00423929"/>
    <w:rsid w:val="004265D2"/>
    <w:rsid w:val="00430AF1"/>
    <w:rsid w:val="00432CD6"/>
    <w:rsid w:val="00432ED1"/>
    <w:rsid w:val="00434E96"/>
    <w:rsid w:val="00436B8E"/>
    <w:rsid w:val="00445913"/>
    <w:rsid w:val="00446272"/>
    <w:rsid w:val="00450F36"/>
    <w:rsid w:val="004519C5"/>
    <w:rsid w:val="00455178"/>
    <w:rsid w:val="004559A1"/>
    <w:rsid w:val="00455C6D"/>
    <w:rsid w:val="004708B7"/>
    <w:rsid w:val="004717AE"/>
    <w:rsid w:val="00472661"/>
    <w:rsid w:val="004757EE"/>
    <w:rsid w:val="00475CC7"/>
    <w:rsid w:val="00475F9F"/>
    <w:rsid w:val="00484BE5"/>
    <w:rsid w:val="004866A3"/>
    <w:rsid w:val="0049327B"/>
    <w:rsid w:val="00494FE1"/>
    <w:rsid w:val="00497EFF"/>
    <w:rsid w:val="004A1C94"/>
    <w:rsid w:val="004A4AD9"/>
    <w:rsid w:val="004A71EF"/>
    <w:rsid w:val="004A7831"/>
    <w:rsid w:val="004B0000"/>
    <w:rsid w:val="004B2CEC"/>
    <w:rsid w:val="004B7304"/>
    <w:rsid w:val="004C7185"/>
    <w:rsid w:val="004C7251"/>
    <w:rsid w:val="004C73B9"/>
    <w:rsid w:val="004D003F"/>
    <w:rsid w:val="004D0E63"/>
    <w:rsid w:val="004D2ADC"/>
    <w:rsid w:val="004E051A"/>
    <w:rsid w:val="004E28C2"/>
    <w:rsid w:val="004E2E2A"/>
    <w:rsid w:val="004E37F2"/>
    <w:rsid w:val="004E55C7"/>
    <w:rsid w:val="00501E5E"/>
    <w:rsid w:val="00503F03"/>
    <w:rsid w:val="00504F62"/>
    <w:rsid w:val="0050546E"/>
    <w:rsid w:val="005074AA"/>
    <w:rsid w:val="00510B59"/>
    <w:rsid w:val="00512DB5"/>
    <w:rsid w:val="00517F1F"/>
    <w:rsid w:val="0052226C"/>
    <w:rsid w:val="00522DA3"/>
    <w:rsid w:val="00525363"/>
    <w:rsid w:val="00527713"/>
    <w:rsid w:val="00530126"/>
    <w:rsid w:val="005420AD"/>
    <w:rsid w:val="00551ADF"/>
    <w:rsid w:val="0055629A"/>
    <w:rsid w:val="00560DAF"/>
    <w:rsid w:val="00564A68"/>
    <w:rsid w:val="00565AD6"/>
    <w:rsid w:val="005718CA"/>
    <w:rsid w:val="00571BCF"/>
    <w:rsid w:val="005729A6"/>
    <w:rsid w:val="00573092"/>
    <w:rsid w:val="005738C4"/>
    <w:rsid w:val="00575631"/>
    <w:rsid w:val="00577BB8"/>
    <w:rsid w:val="00584D63"/>
    <w:rsid w:val="005858B1"/>
    <w:rsid w:val="00587923"/>
    <w:rsid w:val="00592B89"/>
    <w:rsid w:val="005A1595"/>
    <w:rsid w:val="005A7D68"/>
    <w:rsid w:val="005B1429"/>
    <w:rsid w:val="005B4110"/>
    <w:rsid w:val="005B44A0"/>
    <w:rsid w:val="005D13FE"/>
    <w:rsid w:val="005D5A55"/>
    <w:rsid w:val="005E605E"/>
    <w:rsid w:val="005E65ED"/>
    <w:rsid w:val="005E73E3"/>
    <w:rsid w:val="005F15BF"/>
    <w:rsid w:val="005F370D"/>
    <w:rsid w:val="005F5189"/>
    <w:rsid w:val="00601123"/>
    <w:rsid w:val="00605DDD"/>
    <w:rsid w:val="0060780C"/>
    <w:rsid w:val="006103E5"/>
    <w:rsid w:val="0061419D"/>
    <w:rsid w:val="00620E4C"/>
    <w:rsid w:val="00624FB4"/>
    <w:rsid w:val="00626DFB"/>
    <w:rsid w:val="006332E5"/>
    <w:rsid w:val="00637B3E"/>
    <w:rsid w:val="0064285C"/>
    <w:rsid w:val="00647770"/>
    <w:rsid w:val="00651ED1"/>
    <w:rsid w:val="00653A63"/>
    <w:rsid w:val="0065408E"/>
    <w:rsid w:val="00662F58"/>
    <w:rsid w:val="00665926"/>
    <w:rsid w:val="00672802"/>
    <w:rsid w:val="00672B55"/>
    <w:rsid w:val="00672CEE"/>
    <w:rsid w:val="006737F9"/>
    <w:rsid w:val="0067580B"/>
    <w:rsid w:val="00675A68"/>
    <w:rsid w:val="006779CE"/>
    <w:rsid w:val="00677EC4"/>
    <w:rsid w:val="006823EC"/>
    <w:rsid w:val="0069115D"/>
    <w:rsid w:val="00693A17"/>
    <w:rsid w:val="006A72A9"/>
    <w:rsid w:val="006B18BB"/>
    <w:rsid w:val="006B2077"/>
    <w:rsid w:val="006B3ED3"/>
    <w:rsid w:val="006B7381"/>
    <w:rsid w:val="006C1D56"/>
    <w:rsid w:val="006C2AE9"/>
    <w:rsid w:val="006C3AC4"/>
    <w:rsid w:val="006C56C9"/>
    <w:rsid w:val="006D09B0"/>
    <w:rsid w:val="006D4285"/>
    <w:rsid w:val="006D42A2"/>
    <w:rsid w:val="006E4290"/>
    <w:rsid w:val="006F23CD"/>
    <w:rsid w:val="006F55B1"/>
    <w:rsid w:val="00701C97"/>
    <w:rsid w:val="00703151"/>
    <w:rsid w:val="0071053A"/>
    <w:rsid w:val="00714E6C"/>
    <w:rsid w:val="00715730"/>
    <w:rsid w:val="007157AA"/>
    <w:rsid w:val="0071747D"/>
    <w:rsid w:val="00721DE5"/>
    <w:rsid w:val="00725938"/>
    <w:rsid w:val="0073469A"/>
    <w:rsid w:val="00740780"/>
    <w:rsid w:val="00746BB6"/>
    <w:rsid w:val="00760CAE"/>
    <w:rsid w:val="00765B30"/>
    <w:rsid w:val="007776AD"/>
    <w:rsid w:val="00780517"/>
    <w:rsid w:val="00780924"/>
    <w:rsid w:val="0078653B"/>
    <w:rsid w:val="007B76CC"/>
    <w:rsid w:val="007C33F2"/>
    <w:rsid w:val="007C6457"/>
    <w:rsid w:val="007D531D"/>
    <w:rsid w:val="007E148F"/>
    <w:rsid w:val="007E58D6"/>
    <w:rsid w:val="007F2744"/>
    <w:rsid w:val="007F2AF6"/>
    <w:rsid w:val="007F2B88"/>
    <w:rsid w:val="007F773B"/>
    <w:rsid w:val="008104E2"/>
    <w:rsid w:val="00817FE2"/>
    <w:rsid w:val="00822202"/>
    <w:rsid w:val="008267E0"/>
    <w:rsid w:val="00826A23"/>
    <w:rsid w:val="00826AA6"/>
    <w:rsid w:val="00834B00"/>
    <w:rsid w:val="00837100"/>
    <w:rsid w:val="00840C14"/>
    <w:rsid w:val="008419CB"/>
    <w:rsid w:val="0084390A"/>
    <w:rsid w:val="00845A4A"/>
    <w:rsid w:val="008478DC"/>
    <w:rsid w:val="00850676"/>
    <w:rsid w:val="0085236B"/>
    <w:rsid w:val="00854F44"/>
    <w:rsid w:val="008558FE"/>
    <w:rsid w:val="00865056"/>
    <w:rsid w:val="008745DC"/>
    <w:rsid w:val="00880B08"/>
    <w:rsid w:val="00880CFC"/>
    <w:rsid w:val="00880F45"/>
    <w:rsid w:val="008828F3"/>
    <w:rsid w:val="00883158"/>
    <w:rsid w:val="008926B9"/>
    <w:rsid w:val="00894BAF"/>
    <w:rsid w:val="0089579B"/>
    <w:rsid w:val="008A3414"/>
    <w:rsid w:val="008A506F"/>
    <w:rsid w:val="008D0BEA"/>
    <w:rsid w:val="008D3698"/>
    <w:rsid w:val="008D373F"/>
    <w:rsid w:val="008D5E8F"/>
    <w:rsid w:val="008D6354"/>
    <w:rsid w:val="008D6B2E"/>
    <w:rsid w:val="008D710A"/>
    <w:rsid w:val="008E05E9"/>
    <w:rsid w:val="008E0647"/>
    <w:rsid w:val="008E5809"/>
    <w:rsid w:val="008F1F1B"/>
    <w:rsid w:val="00902716"/>
    <w:rsid w:val="00905F82"/>
    <w:rsid w:val="00906188"/>
    <w:rsid w:val="00916FC9"/>
    <w:rsid w:val="0092021A"/>
    <w:rsid w:val="00927606"/>
    <w:rsid w:val="00932D83"/>
    <w:rsid w:val="00935B44"/>
    <w:rsid w:val="00942DCB"/>
    <w:rsid w:val="00946772"/>
    <w:rsid w:val="0096716B"/>
    <w:rsid w:val="00970C8C"/>
    <w:rsid w:val="009729B6"/>
    <w:rsid w:val="00973AE3"/>
    <w:rsid w:val="00975370"/>
    <w:rsid w:val="00975DB5"/>
    <w:rsid w:val="009853E1"/>
    <w:rsid w:val="009868B6"/>
    <w:rsid w:val="00990B35"/>
    <w:rsid w:val="009929C2"/>
    <w:rsid w:val="00995D68"/>
    <w:rsid w:val="00996431"/>
    <w:rsid w:val="009A6374"/>
    <w:rsid w:val="009B3C67"/>
    <w:rsid w:val="009B77AE"/>
    <w:rsid w:val="009D2E5B"/>
    <w:rsid w:val="009D300F"/>
    <w:rsid w:val="009D6B78"/>
    <w:rsid w:val="009D6C9E"/>
    <w:rsid w:val="009E2E9B"/>
    <w:rsid w:val="009E31D9"/>
    <w:rsid w:val="009E4E41"/>
    <w:rsid w:val="009E6F9B"/>
    <w:rsid w:val="009F47A4"/>
    <w:rsid w:val="00A03318"/>
    <w:rsid w:val="00A0615B"/>
    <w:rsid w:val="00A16711"/>
    <w:rsid w:val="00A22943"/>
    <w:rsid w:val="00A22FAF"/>
    <w:rsid w:val="00A2301D"/>
    <w:rsid w:val="00A27813"/>
    <w:rsid w:val="00A311EA"/>
    <w:rsid w:val="00A325F3"/>
    <w:rsid w:val="00A36B61"/>
    <w:rsid w:val="00A465FF"/>
    <w:rsid w:val="00A52D3F"/>
    <w:rsid w:val="00A57674"/>
    <w:rsid w:val="00A63611"/>
    <w:rsid w:val="00A7163C"/>
    <w:rsid w:val="00A74E27"/>
    <w:rsid w:val="00A75113"/>
    <w:rsid w:val="00A75520"/>
    <w:rsid w:val="00A75B90"/>
    <w:rsid w:val="00A76582"/>
    <w:rsid w:val="00A80C19"/>
    <w:rsid w:val="00A838FC"/>
    <w:rsid w:val="00A844E2"/>
    <w:rsid w:val="00A8470D"/>
    <w:rsid w:val="00A86678"/>
    <w:rsid w:val="00A92442"/>
    <w:rsid w:val="00AA1F16"/>
    <w:rsid w:val="00AA3843"/>
    <w:rsid w:val="00AA3994"/>
    <w:rsid w:val="00AB12D1"/>
    <w:rsid w:val="00AB4C03"/>
    <w:rsid w:val="00AB7D0A"/>
    <w:rsid w:val="00AC2888"/>
    <w:rsid w:val="00AC66A6"/>
    <w:rsid w:val="00AE07AC"/>
    <w:rsid w:val="00AE0B44"/>
    <w:rsid w:val="00AE3A78"/>
    <w:rsid w:val="00AE4990"/>
    <w:rsid w:val="00AE7995"/>
    <w:rsid w:val="00B017B2"/>
    <w:rsid w:val="00B024F7"/>
    <w:rsid w:val="00B0760A"/>
    <w:rsid w:val="00B1034C"/>
    <w:rsid w:val="00B17CB9"/>
    <w:rsid w:val="00B20823"/>
    <w:rsid w:val="00B2372B"/>
    <w:rsid w:val="00B25AFE"/>
    <w:rsid w:val="00B33B89"/>
    <w:rsid w:val="00B35199"/>
    <w:rsid w:val="00B369B6"/>
    <w:rsid w:val="00B4038B"/>
    <w:rsid w:val="00B40D64"/>
    <w:rsid w:val="00B51C14"/>
    <w:rsid w:val="00B60BCE"/>
    <w:rsid w:val="00B646B4"/>
    <w:rsid w:val="00B73721"/>
    <w:rsid w:val="00B75134"/>
    <w:rsid w:val="00B772EF"/>
    <w:rsid w:val="00B77624"/>
    <w:rsid w:val="00B83671"/>
    <w:rsid w:val="00B84AC6"/>
    <w:rsid w:val="00B86C4D"/>
    <w:rsid w:val="00B87611"/>
    <w:rsid w:val="00B9248D"/>
    <w:rsid w:val="00BA2D97"/>
    <w:rsid w:val="00BA505F"/>
    <w:rsid w:val="00BA670B"/>
    <w:rsid w:val="00BB12BC"/>
    <w:rsid w:val="00BB20CA"/>
    <w:rsid w:val="00BB270B"/>
    <w:rsid w:val="00BB5305"/>
    <w:rsid w:val="00BC528F"/>
    <w:rsid w:val="00BC590D"/>
    <w:rsid w:val="00BE1AA8"/>
    <w:rsid w:val="00BF24AB"/>
    <w:rsid w:val="00BF4316"/>
    <w:rsid w:val="00C04DB2"/>
    <w:rsid w:val="00C11A0A"/>
    <w:rsid w:val="00C32C8C"/>
    <w:rsid w:val="00C3419A"/>
    <w:rsid w:val="00C37821"/>
    <w:rsid w:val="00C416DF"/>
    <w:rsid w:val="00C4215D"/>
    <w:rsid w:val="00C4446F"/>
    <w:rsid w:val="00C52EFB"/>
    <w:rsid w:val="00C551E6"/>
    <w:rsid w:val="00C56733"/>
    <w:rsid w:val="00C6032C"/>
    <w:rsid w:val="00C66AE7"/>
    <w:rsid w:val="00C702A7"/>
    <w:rsid w:val="00C71146"/>
    <w:rsid w:val="00C714F3"/>
    <w:rsid w:val="00C73186"/>
    <w:rsid w:val="00C745A9"/>
    <w:rsid w:val="00C815B5"/>
    <w:rsid w:val="00C82E25"/>
    <w:rsid w:val="00C91C8C"/>
    <w:rsid w:val="00C944CB"/>
    <w:rsid w:val="00C961F6"/>
    <w:rsid w:val="00CA2595"/>
    <w:rsid w:val="00CA42B4"/>
    <w:rsid w:val="00CA5DF9"/>
    <w:rsid w:val="00CB438D"/>
    <w:rsid w:val="00CB5DFD"/>
    <w:rsid w:val="00CB7BF0"/>
    <w:rsid w:val="00CC51E0"/>
    <w:rsid w:val="00CC604F"/>
    <w:rsid w:val="00CC6691"/>
    <w:rsid w:val="00CD27BA"/>
    <w:rsid w:val="00CD4FF0"/>
    <w:rsid w:val="00CD69B0"/>
    <w:rsid w:val="00CE4ADD"/>
    <w:rsid w:val="00CE74FE"/>
    <w:rsid w:val="00CF03FA"/>
    <w:rsid w:val="00CF1FB5"/>
    <w:rsid w:val="00CF2789"/>
    <w:rsid w:val="00CF3285"/>
    <w:rsid w:val="00D01BBA"/>
    <w:rsid w:val="00D01F0D"/>
    <w:rsid w:val="00D02911"/>
    <w:rsid w:val="00D04B01"/>
    <w:rsid w:val="00D0591B"/>
    <w:rsid w:val="00D17672"/>
    <w:rsid w:val="00D267C6"/>
    <w:rsid w:val="00D32244"/>
    <w:rsid w:val="00D328DE"/>
    <w:rsid w:val="00D33BA2"/>
    <w:rsid w:val="00D355E8"/>
    <w:rsid w:val="00D40112"/>
    <w:rsid w:val="00D50CC5"/>
    <w:rsid w:val="00D52998"/>
    <w:rsid w:val="00D54E40"/>
    <w:rsid w:val="00D55637"/>
    <w:rsid w:val="00D602FC"/>
    <w:rsid w:val="00D60943"/>
    <w:rsid w:val="00D609EE"/>
    <w:rsid w:val="00D65C1D"/>
    <w:rsid w:val="00D65F89"/>
    <w:rsid w:val="00D70AA9"/>
    <w:rsid w:val="00D70EF2"/>
    <w:rsid w:val="00D73388"/>
    <w:rsid w:val="00D75308"/>
    <w:rsid w:val="00D76930"/>
    <w:rsid w:val="00D9158A"/>
    <w:rsid w:val="00D931E5"/>
    <w:rsid w:val="00D9788B"/>
    <w:rsid w:val="00DA5F4A"/>
    <w:rsid w:val="00DB0EA6"/>
    <w:rsid w:val="00DC062E"/>
    <w:rsid w:val="00DD14A5"/>
    <w:rsid w:val="00DE29DD"/>
    <w:rsid w:val="00DE3BD5"/>
    <w:rsid w:val="00DE3C5C"/>
    <w:rsid w:val="00DE6DFC"/>
    <w:rsid w:val="00DF3833"/>
    <w:rsid w:val="00DF3CA4"/>
    <w:rsid w:val="00DF44DE"/>
    <w:rsid w:val="00DF5B95"/>
    <w:rsid w:val="00E01127"/>
    <w:rsid w:val="00E01A4A"/>
    <w:rsid w:val="00E028DE"/>
    <w:rsid w:val="00E0515F"/>
    <w:rsid w:val="00E20404"/>
    <w:rsid w:val="00E244CF"/>
    <w:rsid w:val="00E263F1"/>
    <w:rsid w:val="00E4006E"/>
    <w:rsid w:val="00E4208C"/>
    <w:rsid w:val="00E43257"/>
    <w:rsid w:val="00E4706A"/>
    <w:rsid w:val="00E47E80"/>
    <w:rsid w:val="00E5005A"/>
    <w:rsid w:val="00E5737B"/>
    <w:rsid w:val="00E62D41"/>
    <w:rsid w:val="00E8139C"/>
    <w:rsid w:val="00E9097A"/>
    <w:rsid w:val="00E914D7"/>
    <w:rsid w:val="00E95A8D"/>
    <w:rsid w:val="00E97F93"/>
    <w:rsid w:val="00EA534D"/>
    <w:rsid w:val="00EA5EBA"/>
    <w:rsid w:val="00EC2DD4"/>
    <w:rsid w:val="00EC54CF"/>
    <w:rsid w:val="00ED2ADE"/>
    <w:rsid w:val="00EE5C57"/>
    <w:rsid w:val="00EE700E"/>
    <w:rsid w:val="00EE793F"/>
    <w:rsid w:val="00EE7C00"/>
    <w:rsid w:val="00EF5447"/>
    <w:rsid w:val="00F00502"/>
    <w:rsid w:val="00F05E86"/>
    <w:rsid w:val="00F1212A"/>
    <w:rsid w:val="00F14AF2"/>
    <w:rsid w:val="00F16216"/>
    <w:rsid w:val="00F16942"/>
    <w:rsid w:val="00F22B2C"/>
    <w:rsid w:val="00F24BDD"/>
    <w:rsid w:val="00F26BDA"/>
    <w:rsid w:val="00F26DB7"/>
    <w:rsid w:val="00F2751B"/>
    <w:rsid w:val="00F32C44"/>
    <w:rsid w:val="00F5710D"/>
    <w:rsid w:val="00F61ECB"/>
    <w:rsid w:val="00F64BE8"/>
    <w:rsid w:val="00F64C9B"/>
    <w:rsid w:val="00F663EA"/>
    <w:rsid w:val="00F700D9"/>
    <w:rsid w:val="00F713B7"/>
    <w:rsid w:val="00F76ECF"/>
    <w:rsid w:val="00F77559"/>
    <w:rsid w:val="00F93AE7"/>
    <w:rsid w:val="00F94080"/>
    <w:rsid w:val="00FA3504"/>
    <w:rsid w:val="00FB495F"/>
    <w:rsid w:val="00FB52BA"/>
    <w:rsid w:val="00FB63D7"/>
    <w:rsid w:val="00FC5308"/>
    <w:rsid w:val="00FD01C6"/>
    <w:rsid w:val="00FD2B47"/>
    <w:rsid w:val="00FD2ED9"/>
    <w:rsid w:val="00FD6D76"/>
    <w:rsid w:val="00FD720C"/>
    <w:rsid w:val="00FE0AC4"/>
    <w:rsid w:val="00FE1023"/>
    <w:rsid w:val="00FE230B"/>
    <w:rsid w:val="00FF2EA2"/>
    <w:rsid w:val="00FF3F03"/>
    <w:rsid w:val="0C599B85"/>
    <w:rsid w:val="77BB58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349AE0B8"/>
  <w15:docId w15:val="{AB7D8948-45F0-43FC-89A0-9816131F19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996431"/>
    <w:pPr>
      <w:jc w:val="both"/>
    </w:pPr>
    <w:rPr>
      <w:sz w:val="24"/>
      <w:lang w:eastAsia="en-US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Antrats">
    <w:name w:val="header"/>
    <w:basedOn w:val="prastasis"/>
    <w:semiHidden/>
    <w:rsid w:val="00DA5F4A"/>
    <w:pPr>
      <w:tabs>
        <w:tab w:val="center" w:pos="4153"/>
        <w:tab w:val="right" w:pos="8306"/>
      </w:tabs>
    </w:pPr>
  </w:style>
  <w:style w:type="paragraph" w:styleId="Porat">
    <w:name w:val="footer"/>
    <w:basedOn w:val="prastasis"/>
    <w:semiHidden/>
    <w:rsid w:val="00DA5F4A"/>
    <w:pPr>
      <w:tabs>
        <w:tab w:val="center" w:pos="4153"/>
        <w:tab w:val="right" w:pos="8306"/>
      </w:tabs>
    </w:pPr>
  </w:style>
  <w:style w:type="character" w:styleId="Puslapionumeris">
    <w:name w:val="page number"/>
    <w:basedOn w:val="Numatytasispastraiposriftas"/>
    <w:semiHidden/>
    <w:rsid w:val="00DA5F4A"/>
  </w:style>
  <w:style w:type="character" w:styleId="Hipersaitas">
    <w:name w:val="Hyperlink"/>
    <w:uiPriority w:val="99"/>
    <w:semiHidden/>
    <w:rsid w:val="00DA5F4A"/>
    <w:rPr>
      <w:color w:val="0000FF"/>
      <w:u w:val="single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A2301D"/>
    <w:rPr>
      <w:rFonts w:ascii="Tahoma" w:hAnsi="Tahoma"/>
      <w:sz w:val="16"/>
      <w:szCs w:val="16"/>
    </w:rPr>
  </w:style>
  <w:style w:type="character" w:customStyle="1" w:styleId="DebesliotekstasDiagrama">
    <w:name w:val="Debesėlio tekstas Diagrama"/>
    <w:link w:val="Debesliotekstas"/>
    <w:uiPriority w:val="99"/>
    <w:semiHidden/>
    <w:rsid w:val="00A2301D"/>
    <w:rPr>
      <w:rFonts w:ascii="Tahoma" w:hAnsi="Tahoma" w:cs="Tahoma"/>
      <w:sz w:val="16"/>
      <w:szCs w:val="16"/>
      <w:lang w:eastAsia="en-US"/>
    </w:rPr>
  </w:style>
  <w:style w:type="paragraph" w:styleId="Sraopastraipa">
    <w:name w:val="List Paragraph"/>
    <w:basedOn w:val="prastasis"/>
    <w:uiPriority w:val="34"/>
    <w:qFormat/>
    <w:rsid w:val="00880CFC"/>
    <w:pPr>
      <w:ind w:left="720"/>
      <w:jc w:val="left"/>
    </w:pPr>
    <w:rPr>
      <w:rFonts w:ascii="Calibri" w:eastAsiaTheme="minorHAnsi" w:hAnsi="Calibri" w:cs="Calibri"/>
      <w:sz w:val="22"/>
      <w:szCs w:val="22"/>
      <w:lang w:val="en-GB" w:eastAsia="en-GB"/>
    </w:rPr>
  </w:style>
  <w:style w:type="paragraph" w:customStyle="1" w:styleId="Preformatted">
    <w:name w:val="Preformatted"/>
    <w:basedOn w:val="prastasis"/>
    <w:rsid w:val="00880CFC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jc w:val="left"/>
    </w:pPr>
    <w:rPr>
      <w:rFonts w:ascii="Courier New" w:hAnsi="Courier New"/>
      <w:snapToGrid w:val="0"/>
      <w:sz w:val="20"/>
    </w:rPr>
  </w:style>
  <w:style w:type="character" w:styleId="Komentaronuoroda">
    <w:name w:val="annotation reference"/>
    <w:basedOn w:val="Numatytasispastraiposriftas"/>
    <w:uiPriority w:val="99"/>
    <w:semiHidden/>
    <w:unhideWhenUsed/>
    <w:rsid w:val="00D17672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iPriority w:val="99"/>
    <w:unhideWhenUsed/>
    <w:rsid w:val="00D17672"/>
    <w:rPr>
      <w:sz w:val="20"/>
    </w:rPr>
  </w:style>
  <w:style w:type="character" w:customStyle="1" w:styleId="KomentarotekstasDiagrama">
    <w:name w:val="Komentaro tekstas Diagrama"/>
    <w:basedOn w:val="Numatytasispastraiposriftas"/>
    <w:link w:val="Komentarotekstas"/>
    <w:uiPriority w:val="99"/>
    <w:rsid w:val="00D17672"/>
    <w:rPr>
      <w:lang w:eastAsia="en-US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semiHidden/>
    <w:unhideWhenUsed/>
    <w:rsid w:val="00D17672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uiPriority w:val="99"/>
    <w:semiHidden/>
    <w:rsid w:val="00D17672"/>
    <w:rPr>
      <w:b/>
      <w:bCs/>
      <w:lang w:eastAsia="en-US"/>
    </w:rPr>
  </w:style>
  <w:style w:type="paragraph" w:customStyle="1" w:styleId="Default">
    <w:name w:val="Default"/>
    <w:rsid w:val="00D267C6"/>
    <w:pPr>
      <w:autoSpaceDE w:val="0"/>
      <w:autoSpaceDN w:val="0"/>
      <w:adjustRightInd w:val="0"/>
    </w:pPr>
    <w:rPr>
      <w:rFonts w:ascii="Cambria" w:hAnsi="Cambria" w:cs="Cambria"/>
      <w:color w:val="000000"/>
      <w:sz w:val="24"/>
      <w:szCs w:val="24"/>
    </w:rPr>
  </w:style>
  <w:style w:type="paragraph" w:styleId="Pataisymai">
    <w:name w:val="Revision"/>
    <w:hidden/>
    <w:uiPriority w:val="99"/>
    <w:semiHidden/>
    <w:rsid w:val="00942DCB"/>
    <w:rPr>
      <w:sz w:val="24"/>
      <w:lang w:eastAsia="en-US"/>
    </w:rPr>
  </w:style>
  <w:style w:type="character" w:customStyle="1" w:styleId="UnresolvedMention1">
    <w:name w:val="Unresolved Mention1"/>
    <w:basedOn w:val="Numatytasispastraiposriftas"/>
    <w:uiPriority w:val="99"/>
    <w:semiHidden/>
    <w:unhideWhenUsed/>
    <w:rsid w:val="00906188"/>
    <w:rPr>
      <w:color w:val="605E5C"/>
      <w:shd w:val="clear" w:color="auto" w:fill="E1DFDD"/>
    </w:rPr>
  </w:style>
  <w:style w:type="character" w:styleId="Emfaz">
    <w:name w:val="Emphasis"/>
    <w:basedOn w:val="Numatytasispastraiposriftas"/>
    <w:uiPriority w:val="20"/>
    <w:qFormat/>
    <w:rsid w:val="00211057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3156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82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90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76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34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31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99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0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11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76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0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.sabaliauskaite\AppData\Local\Microsoft\Windows\Temporary%20Internet%20Files\Content.Outlook\F7WSXT9Q\Rastas_lt_jb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as" ma:contentTypeID="0x010100898817ED1E62534B97A774E01F4FE8AF" ma:contentTypeVersion="12" ma:contentTypeDescription="Kurkite naują dokumentą." ma:contentTypeScope="" ma:versionID="280969b8e15361dd8d9b635546cfce9e">
  <xsd:schema xmlns:xsd="http://www.w3.org/2001/XMLSchema" xmlns:xs="http://www.w3.org/2001/XMLSchema" xmlns:p="http://schemas.microsoft.com/office/2006/metadata/properties" xmlns:ns3="d4aa1269-d0ec-42b8-a179-1ef39c9b8e71" xmlns:ns4="2179218d-0ecd-4349-acfe-213e65cd2cb6" targetNamespace="http://schemas.microsoft.com/office/2006/metadata/properties" ma:root="true" ma:fieldsID="a98ced70d65fc402d299c8fce493e691" ns3:_="" ns4:_="">
    <xsd:import namespace="d4aa1269-d0ec-42b8-a179-1ef39c9b8e71"/>
    <xsd:import namespace="2179218d-0ecd-4349-acfe-213e65cd2cb6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aa1269-d0ec-42b8-a179-1ef39c9b8e7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79218d-0ecd-4349-acfe-213e65cd2cb6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Bendrinama su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Bendrinta su išsamia informacija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5" nillable="true" ma:displayName="Bendrinimo užuominos maiš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urinio tipas"/>
        <xsd:element ref="dc:title" minOccurs="0" maxOccurs="1" ma:index="4" ma:displayName="Antraštė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013ED9-D976-4D17-AE67-62073BF868E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2CC4D1F-E391-416B-85CC-AA6D58A86EE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4aa1269-d0ec-42b8-a179-1ef39c9b8e71"/>
    <ds:schemaRef ds:uri="2179218d-0ecd-4349-acfe-213e65cd2cb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00292E4-275F-42D9-A114-E2214A445E4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96B5A397-4C5C-4568-8BB0-338FE8E9D7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Rastas_lt_jb.dotx</Template>
  <TotalTime>58</TotalTime>
  <Pages>1</Pages>
  <Words>1116</Words>
  <Characters>637</Characters>
  <Application>Microsoft Office Word</Application>
  <DocSecurity>0</DocSecurity>
  <Lines>5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KPC</Company>
  <LinksUpToDate>false</LinksUpToDate>
  <CharactersWithSpaces>1750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Brazeviciute Justina</dc:creator>
  <cp:lastModifiedBy>Gintaras Nakutis</cp:lastModifiedBy>
  <cp:revision>32</cp:revision>
  <cp:lastPrinted>2020-01-17T09:07:00Z</cp:lastPrinted>
  <dcterms:created xsi:type="dcterms:W3CDTF">2020-06-26T11:56:00Z</dcterms:created>
  <dcterms:modified xsi:type="dcterms:W3CDTF">2020-10-08T06:03:00Z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0x010100898817ED1E62534B97A774E01F4FE8AF</vt:lpwstr>
  </property>
</Properties>
</file>